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731" w:rsidRPr="00CA77F6" w:rsidRDefault="003A4731">
      <w:pPr>
        <w:rPr>
          <w:b/>
        </w:rPr>
      </w:pPr>
      <w:bookmarkStart w:id="0" w:name="_GoBack"/>
      <w:bookmarkEnd w:id="0"/>
      <w:r w:rsidRPr="00CA77F6">
        <w:rPr>
          <w:b/>
        </w:rPr>
        <w:t>Westbrook Primary School</w:t>
      </w:r>
    </w:p>
    <w:p w:rsidR="003A4731" w:rsidRPr="00CA77F6" w:rsidRDefault="003A4731">
      <w:pPr>
        <w:rPr>
          <w:b/>
        </w:rPr>
      </w:pPr>
      <w:r w:rsidRPr="00CA77F6">
        <w:rPr>
          <w:b/>
        </w:rPr>
        <w:t xml:space="preserve">BREEAM </w:t>
      </w:r>
    </w:p>
    <w:p w:rsidR="003A4731" w:rsidRPr="00CA77F6" w:rsidRDefault="003A4731">
      <w:pPr>
        <w:rPr>
          <w:b/>
        </w:rPr>
      </w:pPr>
      <w:r w:rsidRPr="00CA77F6">
        <w:rPr>
          <w:b/>
        </w:rPr>
        <w:t>Man 9 Publication of Building information</w:t>
      </w:r>
      <w:r w:rsidR="00CA77F6" w:rsidRPr="00CA77F6">
        <w:rPr>
          <w:b/>
        </w:rPr>
        <w:t xml:space="preserve"> </w:t>
      </w:r>
      <w:proofErr w:type="gramStart"/>
      <w:r w:rsidR="00CA77F6" w:rsidRPr="00CA77F6">
        <w:rPr>
          <w:b/>
        </w:rPr>
        <w:t>( Web</w:t>
      </w:r>
      <w:proofErr w:type="gramEnd"/>
      <w:r w:rsidR="00CA77F6" w:rsidRPr="00CA77F6">
        <w:rPr>
          <w:b/>
        </w:rPr>
        <w:t xml:space="preserve"> based 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2"/>
        <w:gridCol w:w="4531"/>
        <w:gridCol w:w="1479"/>
      </w:tblGrid>
      <w:tr w:rsidR="003A4731" w:rsidTr="003A4731">
        <w:tc>
          <w:tcPr>
            <w:tcW w:w="3232" w:type="dxa"/>
          </w:tcPr>
          <w:p w:rsidR="003A4731" w:rsidRDefault="003A4731" w:rsidP="00AD6AC4">
            <w:r>
              <w:t xml:space="preserve">Basic description of project and building </w:t>
            </w:r>
          </w:p>
          <w:p w:rsidR="003A4731" w:rsidRDefault="003A4731" w:rsidP="00AD6AC4"/>
        </w:tc>
        <w:tc>
          <w:tcPr>
            <w:tcW w:w="4531" w:type="dxa"/>
          </w:tcPr>
          <w:p w:rsidR="003A4731" w:rsidRDefault="00702A6F" w:rsidP="00AD6AC4">
            <w:r>
              <w:t>New 3FE primary school. Central block 2 storeys with single storey wings on either side.</w:t>
            </w:r>
          </w:p>
          <w:p w:rsidR="00702A6F" w:rsidRDefault="00702A6F" w:rsidP="00AD6AC4"/>
        </w:tc>
        <w:tc>
          <w:tcPr>
            <w:tcW w:w="1479" w:type="dxa"/>
          </w:tcPr>
          <w:p w:rsidR="003A4731" w:rsidRDefault="003A4731" w:rsidP="00AD6AC4">
            <w:proofErr w:type="spellStart"/>
            <w:r>
              <w:t>PTEa</w:t>
            </w:r>
            <w:proofErr w:type="spellEnd"/>
          </w:p>
        </w:tc>
      </w:tr>
      <w:tr w:rsidR="003A4731" w:rsidTr="003A4731">
        <w:tc>
          <w:tcPr>
            <w:tcW w:w="3232" w:type="dxa"/>
          </w:tcPr>
          <w:p w:rsidR="003A4731" w:rsidRDefault="003A4731" w:rsidP="00AD6AC4">
            <w:r>
              <w:t>BREEAM rating and score</w:t>
            </w:r>
          </w:p>
          <w:p w:rsidR="003A4731" w:rsidRDefault="003A4731" w:rsidP="00AD6AC4"/>
        </w:tc>
        <w:tc>
          <w:tcPr>
            <w:tcW w:w="4531" w:type="dxa"/>
          </w:tcPr>
          <w:p w:rsidR="003A4731" w:rsidRDefault="003A4731" w:rsidP="00AD6AC4">
            <w:r>
              <w:t xml:space="preserve">BREEAM Education 2008 </w:t>
            </w:r>
          </w:p>
          <w:p w:rsidR="003A4731" w:rsidRDefault="003A4731" w:rsidP="00AD6AC4">
            <w:r>
              <w:t>Very Good</w:t>
            </w:r>
          </w:p>
        </w:tc>
        <w:tc>
          <w:tcPr>
            <w:tcW w:w="1479" w:type="dxa"/>
          </w:tcPr>
          <w:p w:rsidR="003A4731" w:rsidRDefault="003A4731" w:rsidP="00AD6AC4">
            <w:r>
              <w:t>WSP</w:t>
            </w:r>
          </w:p>
        </w:tc>
      </w:tr>
      <w:tr w:rsidR="003A4731" w:rsidTr="003A4731">
        <w:tc>
          <w:tcPr>
            <w:tcW w:w="3232" w:type="dxa"/>
          </w:tcPr>
          <w:p w:rsidR="003A4731" w:rsidRDefault="003A4731" w:rsidP="00AD6AC4">
            <w:r>
              <w:t>Key innovative and low impact design features</w:t>
            </w:r>
          </w:p>
          <w:p w:rsidR="003A4731" w:rsidRDefault="003A4731" w:rsidP="00AD6AC4"/>
        </w:tc>
        <w:tc>
          <w:tcPr>
            <w:tcW w:w="4531" w:type="dxa"/>
          </w:tcPr>
          <w:p w:rsidR="003A4731" w:rsidRDefault="00547E9E" w:rsidP="00AD6AC4">
            <w:r>
              <w:t>Preheating and cooling of fresh air utilising earth tube technology. Electricity generation by means of photovoltaic panels mounted onto the roof.</w:t>
            </w:r>
          </w:p>
        </w:tc>
        <w:tc>
          <w:tcPr>
            <w:tcW w:w="1479" w:type="dxa"/>
          </w:tcPr>
          <w:p w:rsidR="003A4731" w:rsidRDefault="003A4731" w:rsidP="00AD6AC4">
            <w:r>
              <w:t>WSP</w:t>
            </w:r>
          </w:p>
        </w:tc>
      </w:tr>
      <w:tr w:rsidR="003A4731" w:rsidTr="003A4731">
        <w:tc>
          <w:tcPr>
            <w:tcW w:w="3232" w:type="dxa"/>
          </w:tcPr>
          <w:p w:rsidR="003A4731" w:rsidRDefault="003A4731" w:rsidP="00AD6AC4">
            <w:r>
              <w:t>Basic building cost - £/m2</w:t>
            </w:r>
          </w:p>
          <w:p w:rsidR="003A4731" w:rsidRDefault="003A4731" w:rsidP="00AD6AC4"/>
        </w:tc>
        <w:tc>
          <w:tcPr>
            <w:tcW w:w="4531" w:type="dxa"/>
          </w:tcPr>
          <w:p w:rsidR="003A4731" w:rsidRDefault="00564FB2" w:rsidP="00AD6AC4">
            <w:r>
              <w:t>£2,309</w:t>
            </w:r>
          </w:p>
        </w:tc>
        <w:tc>
          <w:tcPr>
            <w:tcW w:w="1479" w:type="dxa"/>
          </w:tcPr>
          <w:p w:rsidR="003A4731" w:rsidRDefault="001B2850" w:rsidP="00AD6AC4">
            <w:r>
              <w:t>P&amp;S</w:t>
            </w:r>
          </w:p>
        </w:tc>
      </w:tr>
      <w:tr w:rsidR="003A4731" w:rsidTr="003A4731">
        <w:tc>
          <w:tcPr>
            <w:tcW w:w="3232" w:type="dxa"/>
          </w:tcPr>
          <w:p w:rsidR="003A4731" w:rsidRDefault="00045AA1" w:rsidP="00AD6AC4">
            <w:r>
              <w:t>Services costs - £/m2</w:t>
            </w:r>
          </w:p>
          <w:p w:rsidR="00045AA1" w:rsidRDefault="00045AA1" w:rsidP="00AD6AC4"/>
        </w:tc>
        <w:tc>
          <w:tcPr>
            <w:tcW w:w="4531" w:type="dxa"/>
          </w:tcPr>
          <w:p w:rsidR="003A4731" w:rsidRDefault="00564FB2" w:rsidP="00AD6AC4">
            <w:r>
              <w:t>£589</w:t>
            </w:r>
          </w:p>
        </w:tc>
        <w:tc>
          <w:tcPr>
            <w:tcW w:w="1479" w:type="dxa"/>
          </w:tcPr>
          <w:p w:rsidR="003A4731" w:rsidRDefault="001B2850" w:rsidP="00AD6AC4">
            <w:r>
              <w:t>P&amp;S</w:t>
            </w:r>
          </w:p>
        </w:tc>
      </w:tr>
      <w:tr w:rsidR="003A4731" w:rsidTr="003A4731">
        <w:tc>
          <w:tcPr>
            <w:tcW w:w="3232" w:type="dxa"/>
          </w:tcPr>
          <w:p w:rsidR="003A4731" w:rsidRDefault="00045AA1" w:rsidP="00AD6AC4">
            <w:r>
              <w:t>External works- £/m2</w:t>
            </w:r>
          </w:p>
          <w:p w:rsidR="00045AA1" w:rsidRDefault="00045AA1" w:rsidP="00AD6AC4"/>
        </w:tc>
        <w:tc>
          <w:tcPr>
            <w:tcW w:w="4531" w:type="dxa"/>
          </w:tcPr>
          <w:p w:rsidR="003A4731" w:rsidRDefault="00564FB2" w:rsidP="00AD6AC4">
            <w:r>
              <w:t>£216</w:t>
            </w:r>
          </w:p>
        </w:tc>
        <w:tc>
          <w:tcPr>
            <w:tcW w:w="1479" w:type="dxa"/>
          </w:tcPr>
          <w:p w:rsidR="003A4731" w:rsidRDefault="001B2850" w:rsidP="00AD6AC4">
            <w:r>
              <w:t>P&amp;S</w:t>
            </w:r>
          </w:p>
        </w:tc>
      </w:tr>
      <w:tr w:rsidR="003A4731" w:rsidTr="003A4731">
        <w:tc>
          <w:tcPr>
            <w:tcW w:w="3232" w:type="dxa"/>
          </w:tcPr>
          <w:p w:rsidR="003A4731" w:rsidRDefault="00045AA1" w:rsidP="00AD6AC4">
            <w:r>
              <w:t>Gross Floor Area</w:t>
            </w:r>
          </w:p>
        </w:tc>
        <w:tc>
          <w:tcPr>
            <w:tcW w:w="4531" w:type="dxa"/>
          </w:tcPr>
          <w:p w:rsidR="003A4731" w:rsidRDefault="00564FB2" w:rsidP="00AD6AC4">
            <w:r>
              <w:t>3916</w:t>
            </w:r>
            <w:r w:rsidR="00702A6F">
              <w:t>m2</w:t>
            </w:r>
          </w:p>
        </w:tc>
        <w:tc>
          <w:tcPr>
            <w:tcW w:w="1479" w:type="dxa"/>
          </w:tcPr>
          <w:p w:rsidR="003A4731" w:rsidRDefault="00702A6F" w:rsidP="00AD6AC4">
            <w:proofErr w:type="spellStart"/>
            <w:r>
              <w:t>PTEa</w:t>
            </w:r>
            <w:proofErr w:type="spellEnd"/>
          </w:p>
        </w:tc>
      </w:tr>
      <w:tr w:rsidR="003A4731" w:rsidTr="003A4731">
        <w:tc>
          <w:tcPr>
            <w:tcW w:w="3232" w:type="dxa"/>
          </w:tcPr>
          <w:p w:rsidR="003A4731" w:rsidRDefault="00045AA1" w:rsidP="00AD6AC4">
            <w:r>
              <w:t>Total area of site – Hectares</w:t>
            </w:r>
          </w:p>
          <w:p w:rsidR="00045AA1" w:rsidRDefault="00045AA1" w:rsidP="00AD6AC4"/>
        </w:tc>
        <w:tc>
          <w:tcPr>
            <w:tcW w:w="4531" w:type="dxa"/>
          </w:tcPr>
          <w:p w:rsidR="003A4731" w:rsidRDefault="00D7438F" w:rsidP="00AD6AC4">
            <w:r>
              <w:t>1</w:t>
            </w:r>
            <w:r w:rsidR="00702A6F">
              <w:t>.94</w:t>
            </w:r>
          </w:p>
        </w:tc>
        <w:tc>
          <w:tcPr>
            <w:tcW w:w="1479" w:type="dxa"/>
          </w:tcPr>
          <w:p w:rsidR="003A4731" w:rsidRDefault="00702A6F" w:rsidP="00AD6AC4">
            <w:proofErr w:type="spellStart"/>
            <w:r>
              <w:t>PTEa</w:t>
            </w:r>
            <w:proofErr w:type="spellEnd"/>
          </w:p>
        </w:tc>
      </w:tr>
      <w:tr w:rsidR="003A4731" w:rsidTr="003A4731">
        <w:tc>
          <w:tcPr>
            <w:tcW w:w="3232" w:type="dxa"/>
          </w:tcPr>
          <w:p w:rsidR="003A4731" w:rsidRPr="00702A6F" w:rsidRDefault="00AD6AC4" w:rsidP="00AD6AC4">
            <w:pPr>
              <w:rPr>
                <w:color w:val="FF0000"/>
              </w:rPr>
            </w:pPr>
            <w:r w:rsidRPr="00702A6F">
              <w:rPr>
                <w:color w:val="FF0000"/>
              </w:rPr>
              <w:t>Function areas and their size</w:t>
            </w:r>
          </w:p>
        </w:tc>
        <w:tc>
          <w:tcPr>
            <w:tcW w:w="4531" w:type="dxa"/>
          </w:tcPr>
          <w:p w:rsidR="003A4731" w:rsidRDefault="003A4731" w:rsidP="00AD6AC4"/>
        </w:tc>
        <w:tc>
          <w:tcPr>
            <w:tcW w:w="1479" w:type="dxa"/>
          </w:tcPr>
          <w:p w:rsidR="003A4731" w:rsidRDefault="003A4731" w:rsidP="00AD6AC4"/>
        </w:tc>
      </w:tr>
      <w:tr w:rsidR="003A4731" w:rsidTr="003A4731">
        <w:tc>
          <w:tcPr>
            <w:tcW w:w="3232" w:type="dxa"/>
          </w:tcPr>
          <w:p w:rsidR="003A4731" w:rsidRDefault="00AD6AC4" w:rsidP="00AD6AC4">
            <w:r>
              <w:t>Area of circulation</w:t>
            </w:r>
          </w:p>
        </w:tc>
        <w:tc>
          <w:tcPr>
            <w:tcW w:w="4531" w:type="dxa"/>
          </w:tcPr>
          <w:p w:rsidR="003A4731" w:rsidRDefault="00702A6F" w:rsidP="00AD6AC4">
            <w:r>
              <w:t>496m2</w:t>
            </w:r>
          </w:p>
        </w:tc>
        <w:tc>
          <w:tcPr>
            <w:tcW w:w="1479" w:type="dxa"/>
          </w:tcPr>
          <w:p w:rsidR="003A4731" w:rsidRDefault="00702A6F" w:rsidP="00AD6AC4">
            <w:proofErr w:type="spellStart"/>
            <w:r>
              <w:t>PTEa</w:t>
            </w:r>
            <w:proofErr w:type="spellEnd"/>
          </w:p>
        </w:tc>
      </w:tr>
      <w:tr w:rsidR="003A4731" w:rsidTr="003A4731">
        <w:tc>
          <w:tcPr>
            <w:tcW w:w="3232" w:type="dxa"/>
          </w:tcPr>
          <w:p w:rsidR="003A4731" w:rsidRDefault="00AD6AC4" w:rsidP="00AD6AC4">
            <w:r>
              <w:t>Area of storage</w:t>
            </w:r>
          </w:p>
        </w:tc>
        <w:tc>
          <w:tcPr>
            <w:tcW w:w="4531" w:type="dxa"/>
          </w:tcPr>
          <w:p w:rsidR="003A4731" w:rsidRDefault="00702A6F" w:rsidP="00AD6AC4">
            <w:r>
              <w:t>206m2</w:t>
            </w:r>
          </w:p>
        </w:tc>
        <w:tc>
          <w:tcPr>
            <w:tcW w:w="1479" w:type="dxa"/>
          </w:tcPr>
          <w:p w:rsidR="003A4731" w:rsidRDefault="00702A6F" w:rsidP="00AD6AC4">
            <w:proofErr w:type="spellStart"/>
            <w:r>
              <w:t>PTEa</w:t>
            </w:r>
            <w:proofErr w:type="spellEnd"/>
          </w:p>
        </w:tc>
      </w:tr>
      <w:tr w:rsidR="003A4731" w:rsidTr="003A4731">
        <w:tc>
          <w:tcPr>
            <w:tcW w:w="3232" w:type="dxa"/>
          </w:tcPr>
          <w:p w:rsidR="003A4731" w:rsidRDefault="00AD6AC4" w:rsidP="00AD6AC4">
            <w:r>
              <w:t>% area of grounds to be used by community ( where relevant )</w:t>
            </w:r>
          </w:p>
        </w:tc>
        <w:tc>
          <w:tcPr>
            <w:tcW w:w="4531" w:type="dxa"/>
          </w:tcPr>
          <w:p w:rsidR="003A4731" w:rsidRDefault="00564FB2" w:rsidP="00AD6AC4">
            <w:r>
              <w:t>All weather games pitch – 6154m2</w:t>
            </w:r>
          </w:p>
          <w:p w:rsidR="00564FB2" w:rsidRDefault="00564FB2" w:rsidP="00AD6AC4">
            <w:r>
              <w:t>Netball pitch – 598m2</w:t>
            </w:r>
          </w:p>
        </w:tc>
        <w:tc>
          <w:tcPr>
            <w:tcW w:w="1479" w:type="dxa"/>
          </w:tcPr>
          <w:p w:rsidR="003A4731" w:rsidRDefault="00702A6F" w:rsidP="00AD6AC4">
            <w:r>
              <w:t>UDLA</w:t>
            </w:r>
          </w:p>
        </w:tc>
      </w:tr>
      <w:tr w:rsidR="003A4731" w:rsidTr="003A4731">
        <w:tc>
          <w:tcPr>
            <w:tcW w:w="3232" w:type="dxa"/>
          </w:tcPr>
          <w:p w:rsidR="003A4731" w:rsidRDefault="00AD6AC4" w:rsidP="00AD6AC4">
            <w:r>
              <w:t>% area of buildings to be used by community ( where relevant )</w:t>
            </w:r>
          </w:p>
        </w:tc>
        <w:tc>
          <w:tcPr>
            <w:tcW w:w="4531" w:type="dxa"/>
          </w:tcPr>
          <w:p w:rsidR="003A4731" w:rsidRDefault="00120E18" w:rsidP="00AD6AC4">
            <w:r>
              <w:t>520m2</w:t>
            </w:r>
          </w:p>
          <w:p w:rsidR="00120E18" w:rsidRDefault="00120E18" w:rsidP="00AD6AC4">
            <w:r>
              <w:t>16.5%</w:t>
            </w:r>
          </w:p>
        </w:tc>
        <w:tc>
          <w:tcPr>
            <w:tcW w:w="1479" w:type="dxa"/>
          </w:tcPr>
          <w:p w:rsidR="003A4731" w:rsidRDefault="00702A6F" w:rsidP="00AD6AC4">
            <w:proofErr w:type="spellStart"/>
            <w:r>
              <w:t>PTEa</w:t>
            </w:r>
            <w:proofErr w:type="spellEnd"/>
          </w:p>
        </w:tc>
      </w:tr>
      <w:tr w:rsidR="003A4731" w:rsidTr="003A4731">
        <w:tc>
          <w:tcPr>
            <w:tcW w:w="3232" w:type="dxa"/>
          </w:tcPr>
          <w:p w:rsidR="003A4731" w:rsidRDefault="00AD6AC4" w:rsidP="00AD6AC4">
            <w:r>
              <w:t>Predicted electricity consumption kWh/m2</w:t>
            </w:r>
          </w:p>
        </w:tc>
        <w:tc>
          <w:tcPr>
            <w:tcW w:w="4531" w:type="dxa"/>
          </w:tcPr>
          <w:p w:rsidR="003A4731" w:rsidRDefault="00547E9E" w:rsidP="00AD6AC4">
            <w:r>
              <w:t>69.46 (Based on Part L2A Modelling)</w:t>
            </w:r>
          </w:p>
        </w:tc>
        <w:tc>
          <w:tcPr>
            <w:tcW w:w="1479" w:type="dxa"/>
          </w:tcPr>
          <w:p w:rsidR="003A4731" w:rsidRDefault="00AD6AC4" w:rsidP="00AD6AC4">
            <w:r>
              <w:t>WSP</w:t>
            </w:r>
          </w:p>
        </w:tc>
      </w:tr>
      <w:tr w:rsidR="003A4731" w:rsidTr="003A4731">
        <w:tc>
          <w:tcPr>
            <w:tcW w:w="3232" w:type="dxa"/>
          </w:tcPr>
          <w:p w:rsidR="003A4731" w:rsidRDefault="00AD6AC4" w:rsidP="00AD6AC4">
            <w:r>
              <w:t xml:space="preserve">Predicted fossil fuel consumption kWh/m2  </w:t>
            </w:r>
          </w:p>
        </w:tc>
        <w:tc>
          <w:tcPr>
            <w:tcW w:w="4531" w:type="dxa"/>
          </w:tcPr>
          <w:p w:rsidR="003A4731" w:rsidRDefault="00547E9E" w:rsidP="00AD6AC4">
            <w:r>
              <w:t>9.6 (Based on Part L2A Modelling)</w:t>
            </w:r>
          </w:p>
        </w:tc>
        <w:tc>
          <w:tcPr>
            <w:tcW w:w="1479" w:type="dxa"/>
          </w:tcPr>
          <w:p w:rsidR="003A4731" w:rsidRDefault="00AD6AC4" w:rsidP="00AD6AC4">
            <w:r>
              <w:t>WSP</w:t>
            </w:r>
          </w:p>
        </w:tc>
      </w:tr>
      <w:tr w:rsidR="003A4731" w:rsidTr="003A4731">
        <w:tc>
          <w:tcPr>
            <w:tcW w:w="3232" w:type="dxa"/>
          </w:tcPr>
          <w:p w:rsidR="003A4731" w:rsidRDefault="00AD6AC4" w:rsidP="00AD6AC4">
            <w:r>
              <w:t>Predicted renewable energy generation kWh/m2</w:t>
            </w:r>
          </w:p>
        </w:tc>
        <w:tc>
          <w:tcPr>
            <w:tcW w:w="4531" w:type="dxa"/>
          </w:tcPr>
          <w:p w:rsidR="003A4731" w:rsidRDefault="00547E9E" w:rsidP="00AD6AC4">
            <w:r>
              <w:t>1.1 (Based on Part L2A Modelling)</w:t>
            </w:r>
          </w:p>
        </w:tc>
        <w:tc>
          <w:tcPr>
            <w:tcW w:w="1479" w:type="dxa"/>
          </w:tcPr>
          <w:p w:rsidR="003A4731" w:rsidRDefault="00AD6AC4" w:rsidP="00AD6AC4">
            <w:r>
              <w:t>WSP</w:t>
            </w:r>
          </w:p>
        </w:tc>
      </w:tr>
      <w:tr w:rsidR="00AD6AC4" w:rsidTr="003A4731">
        <w:tc>
          <w:tcPr>
            <w:tcW w:w="3232" w:type="dxa"/>
          </w:tcPr>
          <w:p w:rsidR="00AD6AC4" w:rsidRDefault="00AD6AC4" w:rsidP="00AD6AC4">
            <w:r>
              <w:t>Predicted water use m3/person/year</w:t>
            </w:r>
          </w:p>
        </w:tc>
        <w:tc>
          <w:tcPr>
            <w:tcW w:w="4531" w:type="dxa"/>
          </w:tcPr>
          <w:p w:rsidR="00AD6AC4" w:rsidRDefault="00547E9E" w:rsidP="00AD6AC4">
            <w:r>
              <w:t>3 m3/person/year</w:t>
            </w:r>
          </w:p>
        </w:tc>
        <w:tc>
          <w:tcPr>
            <w:tcW w:w="1479" w:type="dxa"/>
          </w:tcPr>
          <w:p w:rsidR="00AD6AC4" w:rsidRDefault="00AD6AC4" w:rsidP="00AD6AC4">
            <w:r>
              <w:t>WSP</w:t>
            </w:r>
          </w:p>
        </w:tc>
      </w:tr>
      <w:tr w:rsidR="00AD6AC4" w:rsidTr="003A4731">
        <w:tc>
          <w:tcPr>
            <w:tcW w:w="3232" w:type="dxa"/>
          </w:tcPr>
          <w:p w:rsidR="00AD6AC4" w:rsidRDefault="00AD6AC4" w:rsidP="00AD6AC4">
            <w:r>
              <w:t>% predicted water use provided by rainwater or grey water</w:t>
            </w:r>
          </w:p>
        </w:tc>
        <w:tc>
          <w:tcPr>
            <w:tcW w:w="4531" w:type="dxa"/>
          </w:tcPr>
          <w:p w:rsidR="00AD6AC4" w:rsidRDefault="00564FB2" w:rsidP="00AD6AC4">
            <w:r>
              <w:t>N/A</w:t>
            </w:r>
          </w:p>
        </w:tc>
        <w:tc>
          <w:tcPr>
            <w:tcW w:w="1479" w:type="dxa"/>
          </w:tcPr>
          <w:p w:rsidR="00AD6AC4" w:rsidRDefault="00AD6AC4" w:rsidP="00AD6AC4">
            <w:r>
              <w:t>UDLA</w:t>
            </w:r>
          </w:p>
        </w:tc>
      </w:tr>
      <w:tr w:rsidR="00AD6AC4" w:rsidTr="003A4731">
        <w:tc>
          <w:tcPr>
            <w:tcW w:w="3232" w:type="dxa"/>
          </w:tcPr>
          <w:p w:rsidR="00AD6AC4" w:rsidRDefault="00CA77F6" w:rsidP="00AD6AC4">
            <w:r>
              <w:t>The steps taken during construction process to reduce environmental impact</w:t>
            </w:r>
          </w:p>
        </w:tc>
        <w:tc>
          <w:tcPr>
            <w:tcW w:w="4531" w:type="dxa"/>
          </w:tcPr>
          <w:p w:rsidR="00AD6AC4" w:rsidRDefault="00564FB2" w:rsidP="00AD6AC4">
            <w:r>
              <w:t xml:space="preserve">Conform to </w:t>
            </w:r>
            <w:proofErr w:type="spellStart"/>
            <w:r w:rsidR="000E2FA9">
              <w:t>GallifordTry</w:t>
            </w:r>
            <w:proofErr w:type="spellEnd"/>
            <w:r w:rsidR="000E2FA9">
              <w:t xml:space="preserve"> </w:t>
            </w:r>
            <w:r>
              <w:t xml:space="preserve">Project Environmental Plan requirements </w:t>
            </w:r>
          </w:p>
        </w:tc>
        <w:tc>
          <w:tcPr>
            <w:tcW w:w="1479" w:type="dxa"/>
          </w:tcPr>
          <w:p w:rsidR="00AD6AC4" w:rsidRDefault="00CA77F6" w:rsidP="00AD6AC4">
            <w:r>
              <w:t>GTC</w:t>
            </w:r>
          </w:p>
        </w:tc>
      </w:tr>
      <w:tr w:rsidR="00AD6AC4" w:rsidTr="003A4731">
        <w:tc>
          <w:tcPr>
            <w:tcW w:w="3232" w:type="dxa"/>
          </w:tcPr>
          <w:p w:rsidR="00AD6AC4" w:rsidRDefault="00CA77F6" w:rsidP="00AD6AC4">
            <w:r>
              <w:t>List of any social or economically sustainable measures achieved / piloted</w:t>
            </w:r>
          </w:p>
        </w:tc>
        <w:tc>
          <w:tcPr>
            <w:tcW w:w="4531" w:type="dxa"/>
          </w:tcPr>
          <w:p w:rsidR="00AD6AC4" w:rsidRDefault="00564FB2" w:rsidP="00AD6AC4">
            <w:r>
              <w:t>Preheating and cooling of fresh air utilising earth tube technology. Electricity generation by means of photovoltaic panels mounted onto the roof.</w:t>
            </w:r>
          </w:p>
        </w:tc>
        <w:tc>
          <w:tcPr>
            <w:tcW w:w="1479" w:type="dxa"/>
          </w:tcPr>
          <w:p w:rsidR="00AD6AC4" w:rsidRDefault="00564FB2" w:rsidP="00AD6AC4">
            <w:r>
              <w:t>WSP</w:t>
            </w:r>
          </w:p>
        </w:tc>
      </w:tr>
    </w:tbl>
    <w:p w:rsidR="003A4731" w:rsidRDefault="003A4731"/>
    <w:p w:rsidR="003A4731" w:rsidRDefault="003A4731"/>
    <w:p w:rsidR="003A4731" w:rsidRDefault="003A4731"/>
    <w:sectPr w:rsidR="003A4731" w:rsidSect="00BB25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731"/>
    <w:rsid w:val="00000580"/>
    <w:rsid w:val="00000B69"/>
    <w:rsid w:val="000017A4"/>
    <w:rsid w:val="00001FE5"/>
    <w:rsid w:val="000029C3"/>
    <w:rsid w:val="00002C42"/>
    <w:rsid w:val="00003114"/>
    <w:rsid w:val="00003198"/>
    <w:rsid w:val="00003DEE"/>
    <w:rsid w:val="00003F93"/>
    <w:rsid w:val="00004081"/>
    <w:rsid w:val="00004154"/>
    <w:rsid w:val="000041AA"/>
    <w:rsid w:val="000048CC"/>
    <w:rsid w:val="00004D0E"/>
    <w:rsid w:val="00005136"/>
    <w:rsid w:val="0000531D"/>
    <w:rsid w:val="00005839"/>
    <w:rsid w:val="000060D8"/>
    <w:rsid w:val="00006667"/>
    <w:rsid w:val="00006853"/>
    <w:rsid w:val="00006BEB"/>
    <w:rsid w:val="00010C9B"/>
    <w:rsid w:val="00010FE1"/>
    <w:rsid w:val="000111F6"/>
    <w:rsid w:val="0001142F"/>
    <w:rsid w:val="000116E2"/>
    <w:rsid w:val="00011E3B"/>
    <w:rsid w:val="00012329"/>
    <w:rsid w:val="00012402"/>
    <w:rsid w:val="000129CB"/>
    <w:rsid w:val="00012D1B"/>
    <w:rsid w:val="00012FE8"/>
    <w:rsid w:val="00013A67"/>
    <w:rsid w:val="00013F22"/>
    <w:rsid w:val="00014C1E"/>
    <w:rsid w:val="00014D1C"/>
    <w:rsid w:val="0001651F"/>
    <w:rsid w:val="00016842"/>
    <w:rsid w:val="0002039C"/>
    <w:rsid w:val="000205EC"/>
    <w:rsid w:val="00020ECA"/>
    <w:rsid w:val="000214D3"/>
    <w:rsid w:val="0002172C"/>
    <w:rsid w:val="0002195F"/>
    <w:rsid w:val="00021AF6"/>
    <w:rsid w:val="000222EF"/>
    <w:rsid w:val="0002292F"/>
    <w:rsid w:val="00022C93"/>
    <w:rsid w:val="00022D21"/>
    <w:rsid w:val="00023050"/>
    <w:rsid w:val="0002318E"/>
    <w:rsid w:val="000234D8"/>
    <w:rsid w:val="00023B6D"/>
    <w:rsid w:val="00023EB8"/>
    <w:rsid w:val="00025172"/>
    <w:rsid w:val="0002560B"/>
    <w:rsid w:val="00025924"/>
    <w:rsid w:val="00025FFF"/>
    <w:rsid w:val="00026485"/>
    <w:rsid w:val="00026809"/>
    <w:rsid w:val="000269C2"/>
    <w:rsid w:val="00026B70"/>
    <w:rsid w:val="00027A6B"/>
    <w:rsid w:val="000303B5"/>
    <w:rsid w:val="00030872"/>
    <w:rsid w:val="000315DB"/>
    <w:rsid w:val="00031B5B"/>
    <w:rsid w:val="0003392D"/>
    <w:rsid w:val="00033B1A"/>
    <w:rsid w:val="00033BA1"/>
    <w:rsid w:val="000356A0"/>
    <w:rsid w:val="00035D84"/>
    <w:rsid w:val="00035EEC"/>
    <w:rsid w:val="000360A7"/>
    <w:rsid w:val="00036C61"/>
    <w:rsid w:val="00036DF6"/>
    <w:rsid w:val="00036EE2"/>
    <w:rsid w:val="00037258"/>
    <w:rsid w:val="000379DF"/>
    <w:rsid w:val="00037C7F"/>
    <w:rsid w:val="00040043"/>
    <w:rsid w:val="00040881"/>
    <w:rsid w:val="00040970"/>
    <w:rsid w:val="00040AE3"/>
    <w:rsid w:val="00041A18"/>
    <w:rsid w:val="00041B93"/>
    <w:rsid w:val="00041E3D"/>
    <w:rsid w:val="00042127"/>
    <w:rsid w:val="0004234C"/>
    <w:rsid w:val="000426E5"/>
    <w:rsid w:val="00042BCA"/>
    <w:rsid w:val="0004301D"/>
    <w:rsid w:val="0004363F"/>
    <w:rsid w:val="00043ED2"/>
    <w:rsid w:val="0004419C"/>
    <w:rsid w:val="00044466"/>
    <w:rsid w:val="00044695"/>
    <w:rsid w:val="0004472B"/>
    <w:rsid w:val="00044A7F"/>
    <w:rsid w:val="00045365"/>
    <w:rsid w:val="00045AA1"/>
    <w:rsid w:val="00045C4D"/>
    <w:rsid w:val="000466A0"/>
    <w:rsid w:val="00046A52"/>
    <w:rsid w:val="00046CF6"/>
    <w:rsid w:val="00047439"/>
    <w:rsid w:val="00047BF0"/>
    <w:rsid w:val="00047E09"/>
    <w:rsid w:val="00050577"/>
    <w:rsid w:val="00050BB4"/>
    <w:rsid w:val="00050EFF"/>
    <w:rsid w:val="0005141D"/>
    <w:rsid w:val="00053074"/>
    <w:rsid w:val="0005417A"/>
    <w:rsid w:val="0005487F"/>
    <w:rsid w:val="000548A8"/>
    <w:rsid w:val="00054B6B"/>
    <w:rsid w:val="00054BBF"/>
    <w:rsid w:val="00054BE3"/>
    <w:rsid w:val="0005626B"/>
    <w:rsid w:val="00056479"/>
    <w:rsid w:val="00056966"/>
    <w:rsid w:val="00056E4D"/>
    <w:rsid w:val="00057400"/>
    <w:rsid w:val="00057B95"/>
    <w:rsid w:val="00060F62"/>
    <w:rsid w:val="00061F0F"/>
    <w:rsid w:val="00062208"/>
    <w:rsid w:val="000623F8"/>
    <w:rsid w:val="00062829"/>
    <w:rsid w:val="000628E6"/>
    <w:rsid w:val="00062F01"/>
    <w:rsid w:val="0006327A"/>
    <w:rsid w:val="0006332C"/>
    <w:rsid w:val="00063388"/>
    <w:rsid w:val="00063FA0"/>
    <w:rsid w:val="00063FA7"/>
    <w:rsid w:val="00064A57"/>
    <w:rsid w:val="0006568B"/>
    <w:rsid w:val="000656B4"/>
    <w:rsid w:val="000657F4"/>
    <w:rsid w:val="00065A72"/>
    <w:rsid w:val="00065C7C"/>
    <w:rsid w:val="00065DFE"/>
    <w:rsid w:val="00065F54"/>
    <w:rsid w:val="00065FE1"/>
    <w:rsid w:val="000660BF"/>
    <w:rsid w:val="00066450"/>
    <w:rsid w:val="00066614"/>
    <w:rsid w:val="00066A3D"/>
    <w:rsid w:val="00067018"/>
    <w:rsid w:val="00067453"/>
    <w:rsid w:val="000678CD"/>
    <w:rsid w:val="00067A2D"/>
    <w:rsid w:val="0007071D"/>
    <w:rsid w:val="00070C42"/>
    <w:rsid w:val="00071177"/>
    <w:rsid w:val="000721A2"/>
    <w:rsid w:val="000722C7"/>
    <w:rsid w:val="000724B2"/>
    <w:rsid w:val="00072670"/>
    <w:rsid w:val="00072A30"/>
    <w:rsid w:val="00072EBA"/>
    <w:rsid w:val="000730C8"/>
    <w:rsid w:val="00073243"/>
    <w:rsid w:val="00073270"/>
    <w:rsid w:val="000737EC"/>
    <w:rsid w:val="00073ED4"/>
    <w:rsid w:val="00074360"/>
    <w:rsid w:val="00074AA2"/>
    <w:rsid w:val="00074E47"/>
    <w:rsid w:val="00075C51"/>
    <w:rsid w:val="00075E36"/>
    <w:rsid w:val="00076470"/>
    <w:rsid w:val="00076768"/>
    <w:rsid w:val="000769AA"/>
    <w:rsid w:val="00076CD3"/>
    <w:rsid w:val="0007759F"/>
    <w:rsid w:val="000777E8"/>
    <w:rsid w:val="000803CA"/>
    <w:rsid w:val="0008100F"/>
    <w:rsid w:val="00081291"/>
    <w:rsid w:val="0008149F"/>
    <w:rsid w:val="000814CF"/>
    <w:rsid w:val="000815B5"/>
    <w:rsid w:val="00081C83"/>
    <w:rsid w:val="00081CEC"/>
    <w:rsid w:val="00081CFD"/>
    <w:rsid w:val="00081E28"/>
    <w:rsid w:val="00081F65"/>
    <w:rsid w:val="00081FB5"/>
    <w:rsid w:val="000828DA"/>
    <w:rsid w:val="00083780"/>
    <w:rsid w:val="00083846"/>
    <w:rsid w:val="00083CDA"/>
    <w:rsid w:val="00084A6F"/>
    <w:rsid w:val="00084F09"/>
    <w:rsid w:val="0008538B"/>
    <w:rsid w:val="0008664A"/>
    <w:rsid w:val="00086793"/>
    <w:rsid w:val="00086871"/>
    <w:rsid w:val="000868C3"/>
    <w:rsid w:val="00086A3B"/>
    <w:rsid w:val="00087202"/>
    <w:rsid w:val="000874D2"/>
    <w:rsid w:val="00087666"/>
    <w:rsid w:val="000879B1"/>
    <w:rsid w:val="00087B3E"/>
    <w:rsid w:val="00087CAA"/>
    <w:rsid w:val="000904F1"/>
    <w:rsid w:val="00090789"/>
    <w:rsid w:val="00091692"/>
    <w:rsid w:val="00091798"/>
    <w:rsid w:val="000917A0"/>
    <w:rsid w:val="0009216D"/>
    <w:rsid w:val="0009235B"/>
    <w:rsid w:val="000923A8"/>
    <w:rsid w:val="000929E0"/>
    <w:rsid w:val="0009323B"/>
    <w:rsid w:val="000933F4"/>
    <w:rsid w:val="0009342D"/>
    <w:rsid w:val="00093636"/>
    <w:rsid w:val="000938B3"/>
    <w:rsid w:val="00093B4E"/>
    <w:rsid w:val="00093D18"/>
    <w:rsid w:val="0009435B"/>
    <w:rsid w:val="0009496A"/>
    <w:rsid w:val="00094BB5"/>
    <w:rsid w:val="00094E1D"/>
    <w:rsid w:val="00094EDD"/>
    <w:rsid w:val="00094F36"/>
    <w:rsid w:val="0009512F"/>
    <w:rsid w:val="000956CD"/>
    <w:rsid w:val="00095735"/>
    <w:rsid w:val="000958B0"/>
    <w:rsid w:val="00095BF1"/>
    <w:rsid w:val="00095E8E"/>
    <w:rsid w:val="00096243"/>
    <w:rsid w:val="000962E1"/>
    <w:rsid w:val="000964DC"/>
    <w:rsid w:val="00096AE9"/>
    <w:rsid w:val="00096B4E"/>
    <w:rsid w:val="00096DEC"/>
    <w:rsid w:val="00097238"/>
    <w:rsid w:val="00097DF8"/>
    <w:rsid w:val="00097FC9"/>
    <w:rsid w:val="000A0E49"/>
    <w:rsid w:val="000A0EBE"/>
    <w:rsid w:val="000A0EE8"/>
    <w:rsid w:val="000A0FDE"/>
    <w:rsid w:val="000A10F6"/>
    <w:rsid w:val="000A13C8"/>
    <w:rsid w:val="000A147D"/>
    <w:rsid w:val="000A14CA"/>
    <w:rsid w:val="000A1EBF"/>
    <w:rsid w:val="000A22E3"/>
    <w:rsid w:val="000A233A"/>
    <w:rsid w:val="000A2968"/>
    <w:rsid w:val="000A2A2E"/>
    <w:rsid w:val="000A2AE5"/>
    <w:rsid w:val="000A2C94"/>
    <w:rsid w:val="000A2CF5"/>
    <w:rsid w:val="000A3337"/>
    <w:rsid w:val="000A3F25"/>
    <w:rsid w:val="000A48E8"/>
    <w:rsid w:val="000A4A81"/>
    <w:rsid w:val="000A4D83"/>
    <w:rsid w:val="000A4FBC"/>
    <w:rsid w:val="000A50AE"/>
    <w:rsid w:val="000A5127"/>
    <w:rsid w:val="000A5549"/>
    <w:rsid w:val="000A5C83"/>
    <w:rsid w:val="000A5F3B"/>
    <w:rsid w:val="000A691A"/>
    <w:rsid w:val="000A7628"/>
    <w:rsid w:val="000A7FC1"/>
    <w:rsid w:val="000B00B6"/>
    <w:rsid w:val="000B00E1"/>
    <w:rsid w:val="000B04B4"/>
    <w:rsid w:val="000B0B15"/>
    <w:rsid w:val="000B0C02"/>
    <w:rsid w:val="000B0CAB"/>
    <w:rsid w:val="000B0CAE"/>
    <w:rsid w:val="000B1D81"/>
    <w:rsid w:val="000B23B7"/>
    <w:rsid w:val="000B2637"/>
    <w:rsid w:val="000B2811"/>
    <w:rsid w:val="000B3378"/>
    <w:rsid w:val="000B3A32"/>
    <w:rsid w:val="000B3EDE"/>
    <w:rsid w:val="000B4B1E"/>
    <w:rsid w:val="000B4BBC"/>
    <w:rsid w:val="000B5024"/>
    <w:rsid w:val="000B558A"/>
    <w:rsid w:val="000B55D5"/>
    <w:rsid w:val="000B5E57"/>
    <w:rsid w:val="000B5FE2"/>
    <w:rsid w:val="000B634D"/>
    <w:rsid w:val="000B6786"/>
    <w:rsid w:val="000B6894"/>
    <w:rsid w:val="000B6C8B"/>
    <w:rsid w:val="000B6DBA"/>
    <w:rsid w:val="000C047F"/>
    <w:rsid w:val="000C0921"/>
    <w:rsid w:val="000C0B1A"/>
    <w:rsid w:val="000C1072"/>
    <w:rsid w:val="000C11DB"/>
    <w:rsid w:val="000C14B0"/>
    <w:rsid w:val="000C17C2"/>
    <w:rsid w:val="000C1815"/>
    <w:rsid w:val="000C1C9A"/>
    <w:rsid w:val="000C27A9"/>
    <w:rsid w:val="000C2872"/>
    <w:rsid w:val="000C2FCD"/>
    <w:rsid w:val="000C3791"/>
    <w:rsid w:val="000C445C"/>
    <w:rsid w:val="000C468C"/>
    <w:rsid w:val="000C48BC"/>
    <w:rsid w:val="000C5040"/>
    <w:rsid w:val="000C5AB0"/>
    <w:rsid w:val="000C5C61"/>
    <w:rsid w:val="000C5C68"/>
    <w:rsid w:val="000C5D6E"/>
    <w:rsid w:val="000C6249"/>
    <w:rsid w:val="000C6394"/>
    <w:rsid w:val="000C6700"/>
    <w:rsid w:val="000C6790"/>
    <w:rsid w:val="000C6AB2"/>
    <w:rsid w:val="000C6AC1"/>
    <w:rsid w:val="000C6D3B"/>
    <w:rsid w:val="000C6F91"/>
    <w:rsid w:val="000C759F"/>
    <w:rsid w:val="000C7876"/>
    <w:rsid w:val="000D0E45"/>
    <w:rsid w:val="000D1125"/>
    <w:rsid w:val="000D1E23"/>
    <w:rsid w:val="000D239E"/>
    <w:rsid w:val="000D3318"/>
    <w:rsid w:val="000D40CC"/>
    <w:rsid w:val="000D4877"/>
    <w:rsid w:val="000D5056"/>
    <w:rsid w:val="000D5489"/>
    <w:rsid w:val="000D5D20"/>
    <w:rsid w:val="000D60F1"/>
    <w:rsid w:val="000D654C"/>
    <w:rsid w:val="000D6551"/>
    <w:rsid w:val="000D663D"/>
    <w:rsid w:val="000D738A"/>
    <w:rsid w:val="000D75CA"/>
    <w:rsid w:val="000D7616"/>
    <w:rsid w:val="000D7CB7"/>
    <w:rsid w:val="000E062C"/>
    <w:rsid w:val="000E0C1C"/>
    <w:rsid w:val="000E1085"/>
    <w:rsid w:val="000E21C6"/>
    <w:rsid w:val="000E24E7"/>
    <w:rsid w:val="000E28B9"/>
    <w:rsid w:val="000E2C48"/>
    <w:rsid w:val="000E2FA9"/>
    <w:rsid w:val="000E333F"/>
    <w:rsid w:val="000E3587"/>
    <w:rsid w:val="000E3775"/>
    <w:rsid w:val="000E3A23"/>
    <w:rsid w:val="000E3A6D"/>
    <w:rsid w:val="000E3BCD"/>
    <w:rsid w:val="000E401E"/>
    <w:rsid w:val="000E409B"/>
    <w:rsid w:val="000E467E"/>
    <w:rsid w:val="000E470D"/>
    <w:rsid w:val="000E4931"/>
    <w:rsid w:val="000E4FA6"/>
    <w:rsid w:val="000E5172"/>
    <w:rsid w:val="000E53C9"/>
    <w:rsid w:val="000E547E"/>
    <w:rsid w:val="000E70CB"/>
    <w:rsid w:val="000E7410"/>
    <w:rsid w:val="000E793B"/>
    <w:rsid w:val="000E7EA7"/>
    <w:rsid w:val="000F054B"/>
    <w:rsid w:val="000F0ECE"/>
    <w:rsid w:val="000F12E9"/>
    <w:rsid w:val="000F1A31"/>
    <w:rsid w:val="000F1BA7"/>
    <w:rsid w:val="000F2091"/>
    <w:rsid w:val="000F221A"/>
    <w:rsid w:val="000F25F0"/>
    <w:rsid w:val="000F2764"/>
    <w:rsid w:val="000F2AC6"/>
    <w:rsid w:val="000F2DE5"/>
    <w:rsid w:val="000F3558"/>
    <w:rsid w:val="000F35D4"/>
    <w:rsid w:val="000F3C4B"/>
    <w:rsid w:val="000F51A7"/>
    <w:rsid w:val="000F5BB3"/>
    <w:rsid w:val="000F5CCA"/>
    <w:rsid w:val="000F5D0A"/>
    <w:rsid w:val="000F7A0D"/>
    <w:rsid w:val="0010009C"/>
    <w:rsid w:val="001008C4"/>
    <w:rsid w:val="00100C4B"/>
    <w:rsid w:val="001016E6"/>
    <w:rsid w:val="00101884"/>
    <w:rsid w:val="00101AE5"/>
    <w:rsid w:val="00101B57"/>
    <w:rsid w:val="00101B93"/>
    <w:rsid w:val="00101DC6"/>
    <w:rsid w:val="00101E26"/>
    <w:rsid w:val="00102144"/>
    <w:rsid w:val="001021DB"/>
    <w:rsid w:val="00102629"/>
    <w:rsid w:val="00102A00"/>
    <w:rsid w:val="00102BD8"/>
    <w:rsid w:val="00102DF7"/>
    <w:rsid w:val="001030CA"/>
    <w:rsid w:val="00103665"/>
    <w:rsid w:val="001037CE"/>
    <w:rsid w:val="0010433D"/>
    <w:rsid w:val="00104397"/>
    <w:rsid w:val="00104A96"/>
    <w:rsid w:val="00104C9E"/>
    <w:rsid w:val="00105213"/>
    <w:rsid w:val="001054C7"/>
    <w:rsid w:val="00105599"/>
    <w:rsid w:val="00105FD7"/>
    <w:rsid w:val="001062C8"/>
    <w:rsid w:val="00106745"/>
    <w:rsid w:val="0010692B"/>
    <w:rsid w:val="00106D42"/>
    <w:rsid w:val="00106F43"/>
    <w:rsid w:val="001070D4"/>
    <w:rsid w:val="001073CB"/>
    <w:rsid w:val="00107607"/>
    <w:rsid w:val="0010768D"/>
    <w:rsid w:val="0011003F"/>
    <w:rsid w:val="00110108"/>
    <w:rsid w:val="0011037D"/>
    <w:rsid w:val="00110567"/>
    <w:rsid w:val="00110731"/>
    <w:rsid w:val="00110884"/>
    <w:rsid w:val="00110893"/>
    <w:rsid w:val="00110B06"/>
    <w:rsid w:val="00110E62"/>
    <w:rsid w:val="00110E84"/>
    <w:rsid w:val="00111E97"/>
    <w:rsid w:val="0011209B"/>
    <w:rsid w:val="00112932"/>
    <w:rsid w:val="001129E4"/>
    <w:rsid w:val="00113247"/>
    <w:rsid w:val="0011361D"/>
    <w:rsid w:val="001136E5"/>
    <w:rsid w:val="0011390C"/>
    <w:rsid w:val="00113A61"/>
    <w:rsid w:val="00113B5F"/>
    <w:rsid w:val="00113E2B"/>
    <w:rsid w:val="00114258"/>
    <w:rsid w:val="00114592"/>
    <w:rsid w:val="001147BE"/>
    <w:rsid w:val="00114946"/>
    <w:rsid w:val="00114A65"/>
    <w:rsid w:val="001154AC"/>
    <w:rsid w:val="00115574"/>
    <w:rsid w:val="00115AB8"/>
    <w:rsid w:val="0011641F"/>
    <w:rsid w:val="001169A0"/>
    <w:rsid w:val="001169C9"/>
    <w:rsid w:val="00116A3A"/>
    <w:rsid w:val="00116A78"/>
    <w:rsid w:val="00116EE4"/>
    <w:rsid w:val="00117067"/>
    <w:rsid w:val="001173E8"/>
    <w:rsid w:val="00117999"/>
    <w:rsid w:val="00117E0C"/>
    <w:rsid w:val="001208CA"/>
    <w:rsid w:val="00120A78"/>
    <w:rsid w:val="00120E18"/>
    <w:rsid w:val="00121320"/>
    <w:rsid w:val="00121647"/>
    <w:rsid w:val="00121C97"/>
    <w:rsid w:val="00121CE7"/>
    <w:rsid w:val="0012202F"/>
    <w:rsid w:val="001227FF"/>
    <w:rsid w:val="00123790"/>
    <w:rsid w:val="00123988"/>
    <w:rsid w:val="0012442E"/>
    <w:rsid w:val="001248C9"/>
    <w:rsid w:val="00124DDB"/>
    <w:rsid w:val="00124F1A"/>
    <w:rsid w:val="001253B5"/>
    <w:rsid w:val="00125957"/>
    <w:rsid w:val="0012652B"/>
    <w:rsid w:val="001265C1"/>
    <w:rsid w:val="00126744"/>
    <w:rsid w:val="00126A8A"/>
    <w:rsid w:val="00126C2C"/>
    <w:rsid w:val="00126DA7"/>
    <w:rsid w:val="0012708B"/>
    <w:rsid w:val="001277DF"/>
    <w:rsid w:val="00127B5C"/>
    <w:rsid w:val="00127D77"/>
    <w:rsid w:val="00127F47"/>
    <w:rsid w:val="00130D1D"/>
    <w:rsid w:val="00130EB6"/>
    <w:rsid w:val="0013100C"/>
    <w:rsid w:val="00131715"/>
    <w:rsid w:val="00131D18"/>
    <w:rsid w:val="00132941"/>
    <w:rsid w:val="00133093"/>
    <w:rsid w:val="0013312E"/>
    <w:rsid w:val="001334B2"/>
    <w:rsid w:val="001336CF"/>
    <w:rsid w:val="00133BEB"/>
    <w:rsid w:val="00134691"/>
    <w:rsid w:val="0013479D"/>
    <w:rsid w:val="00134C15"/>
    <w:rsid w:val="00134E22"/>
    <w:rsid w:val="00134EBC"/>
    <w:rsid w:val="00134FE8"/>
    <w:rsid w:val="00135160"/>
    <w:rsid w:val="00135390"/>
    <w:rsid w:val="00135B81"/>
    <w:rsid w:val="00136124"/>
    <w:rsid w:val="001361D0"/>
    <w:rsid w:val="001362D3"/>
    <w:rsid w:val="00136652"/>
    <w:rsid w:val="00136A3F"/>
    <w:rsid w:val="00136B78"/>
    <w:rsid w:val="00136E09"/>
    <w:rsid w:val="001376A6"/>
    <w:rsid w:val="00140756"/>
    <w:rsid w:val="00140DAB"/>
    <w:rsid w:val="00140F0D"/>
    <w:rsid w:val="001410ED"/>
    <w:rsid w:val="001411AE"/>
    <w:rsid w:val="00142571"/>
    <w:rsid w:val="00143DE9"/>
    <w:rsid w:val="00143FAD"/>
    <w:rsid w:val="00144449"/>
    <w:rsid w:val="00144B35"/>
    <w:rsid w:val="00145690"/>
    <w:rsid w:val="001457D1"/>
    <w:rsid w:val="0014595E"/>
    <w:rsid w:val="00146003"/>
    <w:rsid w:val="00147D28"/>
    <w:rsid w:val="001507E7"/>
    <w:rsid w:val="00150B7F"/>
    <w:rsid w:val="00151271"/>
    <w:rsid w:val="00151388"/>
    <w:rsid w:val="00151CFC"/>
    <w:rsid w:val="00152644"/>
    <w:rsid w:val="001526DE"/>
    <w:rsid w:val="0015283B"/>
    <w:rsid w:val="00152E8A"/>
    <w:rsid w:val="001534E9"/>
    <w:rsid w:val="001537AD"/>
    <w:rsid w:val="001538E1"/>
    <w:rsid w:val="001539AD"/>
    <w:rsid w:val="00153ED7"/>
    <w:rsid w:val="0015420C"/>
    <w:rsid w:val="0015480C"/>
    <w:rsid w:val="00154B4D"/>
    <w:rsid w:val="001552EB"/>
    <w:rsid w:val="00155766"/>
    <w:rsid w:val="00155B73"/>
    <w:rsid w:val="00155D56"/>
    <w:rsid w:val="00155E5D"/>
    <w:rsid w:val="00156BD1"/>
    <w:rsid w:val="00157518"/>
    <w:rsid w:val="001576B9"/>
    <w:rsid w:val="0016002B"/>
    <w:rsid w:val="00160396"/>
    <w:rsid w:val="00160F89"/>
    <w:rsid w:val="00161372"/>
    <w:rsid w:val="00161543"/>
    <w:rsid w:val="00161B12"/>
    <w:rsid w:val="00162E39"/>
    <w:rsid w:val="00162EC4"/>
    <w:rsid w:val="0016344B"/>
    <w:rsid w:val="001639E5"/>
    <w:rsid w:val="00163A34"/>
    <w:rsid w:val="00163CD3"/>
    <w:rsid w:val="00163E55"/>
    <w:rsid w:val="00164026"/>
    <w:rsid w:val="0016421D"/>
    <w:rsid w:val="0016457B"/>
    <w:rsid w:val="00164F3D"/>
    <w:rsid w:val="00165080"/>
    <w:rsid w:val="001650DC"/>
    <w:rsid w:val="0016554B"/>
    <w:rsid w:val="0016564B"/>
    <w:rsid w:val="00165799"/>
    <w:rsid w:val="00165BFC"/>
    <w:rsid w:val="001663B5"/>
    <w:rsid w:val="00166A34"/>
    <w:rsid w:val="00166B29"/>
    <w:rsid w:val="00166D52"/>
    <w:rsid w:val="0016751B"/>
    <w:rsid w:val="001675C9"/>
    <w:rsid w:val="0016762E"/>
    <w:rsid w:val="00167A72"/>
    <w:rsid w:val="00167EDF"/>
    <w:rsid w:val="0017018F"/>
    <w:rsid w:val="001706B4"/>
    <w:rsid w:val="0017074D"/>
    <w:rsid w:val="001709AD"/>
    <w:rsid w:val="00171EAC"/>
    <w:rsid w:val="00171FCD"/>
    <w:rsid w:val="001723BC"/>
    <w:rsid w:val="0017276D"/>
    <w:rsid w:val="0017305A"/>
    <w:rsid w:val="00173DEB"/>
    <w:rsid w:val="00174350"/>
    <w:rsid w:val="00174531"/>
    <w:rsid w:val="0017485A"/>
    <w:rsid w:val="00174DF1"/>
    <w:rsid w:val="0017523E"/>
    <w:rsid w:val="001753A8"/>
    <w:rsid w:val="00175510"/>
    <w:rsid w:val="0017576F"/>
    <w:rsid w:val="001758D8"/>
    <w:rsid w:val="001759E4"/>
    <w:rsid w:val="00175C6D"/>
    <w:rsid w:val="001762B3"/>
    <w:rsid w:val="00176A77"/>
    <w:rsid w:val="00176FB1"/>
    <w:rsid w:val="00177097"/>
    <w:rsid w:val="001770EA"/>
    <w:rsid w:val="00177228"/>
    <w:rsid w:val="001775E0"/>
    <w:rsid w:val="00177A2E"/>
    <w:rsid w:val="00177EC7"/>
    <w:rsid w:val="00180216"/>
    <w:rsid w:val="00180237"/>
    <w:rsid w:val="00180EC3"/>
    <w:rsid w:val="0018135E"/>
    <w:rsid w:val="00181513"/>
    <w:rsid w:val="00181639"/>
    <w:rsid w:val="00181738"/>
    <w:rsid w:val="00181DA4"/>
    <w:rsid w:val="001823D8"/>
    <w:rsid w:val="001823E0"/>
    <w:rsid w:val="00183E1F"/>
    <w:rsid w:val="00184088"/>
    <w:rsid w:val="001842F0"/>
    <w:rsid w:val="00184453"/>
    <w:rsid w:val="001845DD"/>
    <w:rsid w:val="0018468C"/>
    <w:rsid w:val="00184781"/>
    <w:rsid w:val="001848B9"/>
    <w:rsid w:val="00184C13"/>
    <w:rsid w:val="00184C5B"/>
    <w:rsid w:val="00184E55"/>
    <w:rsid w:val="00185A62"/>
    <w:rsid w:val="00185C18"/>
    <w:rsid w:val="00186594"/>
    <w:rsid w:val="00186AF1"/>
    <w:rsid w:val="00187B99"/>
    <w:rsid w:val="0019030E"/>
    <w:rsid w:val="0019057B"/>
    <w:rsid w:val="001905A6"/>
    <w:rsid w:val="00190D12"/>
    <w:rsid w:val="00190DDA"/>
    <w:rsid w:val="00191151"/>
    <w:rsid w:val="001912CE"/>
    <w:rsid w:val="00191420"/>
    <w:rsid w:val="001918DC"/>
    <w:rsid w:val="001919BA"/>
    <w:rsid w:val="00192140"/>
    <w:rsid w:val="00192356"/>
    <w:rsid w:val="00192ACF"/>
    <w:rsid w:val="00192C8C"/>
    <w:rsid w:val="00192C99"/>
    <w:rsid w:val="00193210"/>
    <w:rsid w:val="0019359E"/>
    <w:rsid w:val="001935D8"/>
    <w:rsid w:val="001936EF"/>
    <w:rsid w:val="00193AD9"/>
    <w:rsid w:val="001943BA"/>
    <w:rsid w:val="00194549"/>
    <w:rsid w:val="0019484B"/>
    <w:rsid w:val="00194868"/>
    <w:rsid w:val="001948E6"/>
    <w:rsid w:val="00194AB4"/>
    <w:rsid w:val="00194B7E"/>
    <w:rsid w:val="00194DBB"/>
    <w:rsid w:val="00195023"/>
    <w:rsid w:val="0019571A"/>
    <w:rsid w:val="00195887"/>
    <w:rsid w:val="00195D36"/>
    <w:rsid w:val="0019779E"/>
    <w:rsid w:val="00197AE1"/>
    <w:rsid w:val="00197FA8"/>
    <w:rsid w:val="001A01DF"/>
    <w:rsid w:val="001A0756"/>
    <w:rsid w:val="001A09E0"/>
    <w:rsid w:val="001A0A32"/>
    <w:rsid w:val="001A1212"/>
    <w:rsid w:val="001A12E5"/>
    <w:rsid w:val="001A19EB"/>
    <w:rsid w:val="001A1B09"/>
    <w:rsid w:val="001A1BED"/>
    <w:rsid w:val="001A1C3B"/>
    <w:rsid w:val="001A1CEF"/>
    <w:rsid w:val="001A1E10"/>
    <w:rsid w:val="001A21D6"/>
    <w:rsid w:val="001A23EF"/>
    <w:rsid w:val="001A24E6"/>
    <w:rsid w:val="001A2779"/>
    <w:rsid w:val="001A2991"/>
    <w:rsid w:val="001A2D80"/>
    <w:rsid w:val="001A3422"/>
    <w:rsid w:val="001A382B"/>
    <w:rsid w:val="001A4306"/>
    <w:rsid w:val="001A49C0"/>
    <w:rsid w:val="001A5065"/>
    <w:rsid w:val="001A518D"/>
    <w:rsid w:val="001A519C"/>
    <w:rsid w:val="001A5DC1"/>
    <w:rsid w:val="001A603F"/>
    <w:rsid w:val="001A6283"/>
    <w:rsid w:val="001A6337"/>
    <w:rsid w:val="001A66EE"/>
    <w:rsid w:val="001A6E0F"/>
    <w:rsid w:val="001A75A7"/>
    <w:rsid w:val="001A769A"/>
    <w:rsid w:val="001A7A2F"/>
    <w:rsid w:val="001A7AF8"/>
    <w:rsid w:val="001A7F4B"/>
    <w:rsid w:val="001B028F"/>
    <w:rsid w:val="001B10BE"/>
    <w:rsid w:val="001B1A86"/>
    <w:rsid w:val="001B20CF"/>
    <w:rsid w:val="001B2170"/>
    <w:rsid w:val="001B2513"/>
    <w:rsid w:val="001B2850"/>
    <w:rsid w:val="001B3068"/>
    <w:rsid w:val="001B313B"/>
    <w:rsid w:val="001B3A80"/>
    <w:rsid w:val="001B4DAB"/>
    <w:rsid w:val="001B5019"/>
    <w:rsid w:val="001B5091"/>
    <w:rsid w:val="001B582A"/>
    <w:rsid w:val="001B5A4F"/>
    <w:rsid w:val="001B5FEF"/>
    <w:rsid w:val="001B6285"/>
    <w:rsid w:val="001B6346"/>
    <w:rsid w:val="001B665D"/>
    <w:rsid w:val="001B6CFB"/>
    <w:rsid w:val="001B6D9E"/>
    <w:rsid w:val="001B719F"/>
    <w:rsid w:val="001B7218"/>
    <w:rsid w:val="001B7A29"/>
    <w:rsid w:val="001B7D54"/>
    <w:rsid w:val="001C02F9"/>
    <w:rsid w:val="001C0969"/>
    <w:rsid w:val="001C0C04"/>
    <w:rsid w:val="001C11C4"/>
    <w:rsid w:val="001C1410"/>
    <w:rsid w:val="001C16E1"/>
    <w:rsid w:val="001C3E2A"/>
    <w:rsid w:val="001C412B"/>
    <w:rsid w:val="001C4E6A"/>
    <w:rsid w:val="001C4F24"/>
    <w:rsid w:val="001C55D1"/>
    <w:rsid w:val="001C5E2B"/>
    <w:rsid w:val="001C65EC"/>
    <w:rsid w:val="001C6954"/>
    <w:rsid w:val="001C761E"/>
    <w:rsid w:val="001C77FB"/>
    <w:rsid w:val="001C7A6B"/>
    <w:rsid w:val="001C7B92"/>
    <w:rsid w:val="001C7BF4"/>
    <w:rsid w:val="001D0BEB"/>
    <w:rsid w:val="001D1532"/>
    <w:rsid w:val="001D16AA"/>
    <w:rsid w:val="001D1B8A"/>
    <w:rsid w:val="001D20C4"/>
    <w:rsid w:val="001D29C4"/>
    <w:rsid w:val="001D30E2"/>
    <w:rsid w:val="001D385D"/>
    <w:rsid w:val="001D38BD"/>
    <w:rsid w:val="001D3A7B"/>
    <w:rsid w:val="001D3AB8"/>
    <w:rsid w:val="001D3B8C"/>
    <w:rsid w:val="001D40D5"/>
    <w:rsid w:val="001D4301"/>
    <w:rsid w:val="001D4441"/>
    <w:rsid w:val="001D5948"/>
    <w:rsid w:val="001D594C"/>
    <w:rsid w:val="001D5B42"/>
    <w:rsid w:val="001D5D41"/>
    <w:rsid w:val="001D62F9"/>
    <w:rsid w:val="001D6523"/>
    <w:rsid w:val="001D65AA"/>
    <w:rsid w:val="001D706C"/>
    <w:rsid w:val="001D71A6"/>
    <w:rsid w:val="001D7D21"/>
    <w:rsid w:val="001E0659"/>
    <w:rsid w:val="001E0FB6"/>
    <w:rsid w:val="001E1624"/>
    <w:rsid w:val="001E1E21"/>
    <w:rsid w:val="001E1E59"/>
    <w:rsid w:val="001E29A7"/>
    <w:rsid w:val="001E3038"/>
    <w:rsid w:val="001E323A"/>
    <w:rsid w:val="001E343D"/>
    <w:rsid w:val="001E363E"/>
    <w:rsid w:val="001E4374"/>
    <w:rsid w:val="001E4399"/>
    <w:rsid w:val="001E4DDA"/>
    <w:rsid w:val="001E54A5"/>
    <w:rsid w:val="001E57A3"/>
    <w:rsid w:val="001E5A59"/>
    <w:rsid w:val="001E6105"/>
    <w:rsid w:val="001E6217"/>
    <w:rsid w:val="001E624B"/>
    <w:rsid w:val="001E6731"/>
    <w:rsid w:val="001E73AC"/>
    <w:rsid w:val="001E7CC1"/>
    <w:rsid w:val="001F0D25"/>
    <w:rsid w:val="001F138E"/>
    <w:rsid w:val="001F1824"/>
    <w:rsid w:val="001F26AA"/>
    <w:rsid w:val="001F3495"/>
    <w:rsid w:val="001F36C4"/>
    <w:rsid w:val="001F39E7"/>
    <w:rsid w:val="001F3A13"/>
    <w:rsid w:val="001F3F06"/>
    <w:rsid w:val="001F4C53"/>
    <w:rsid w:val="001F4C84"/>
    <w:rsid w:val="001F521D"/>
    <w:rsid w:val="001F5C3E"/>
    <w:rsid w:val="001F5CC3"/>
    <w:rsid w:val="001F616C"/>
    <w:rsid w:val="001F62E1"/>
    <w:rsid w:val="001F6A05"/>
    <w:rsid w:val="001F6D36"/>
    <w:rsid w:val="001F6ECD"/>
    <w:rsid w:val="001F764E"/>
    <w:rsid w:val="001F7AE7"/>
    <w:rsid w:val="001F7E43"/>
    <w:rsid w:val="0020001D"/>
    <w:rsid w:val="00200182"/>
    <w:rsid w:val="002008B5"/>
    <w:rsid w:val="00200F33"/>
    <w:rsid w:val="00200F63"/>
    <w:rsid w:val="00201103"/>
    <w:rsid w:val="00201525"/>
    <w:rsid w:val="00201785"/>
    <w:rsid w:val="00201C65"/>
    <w:rsid w:val="00201C67"/>
    <w:rsid w:val="00202093"/>
    <w:rsid w:val="00202354"/>
    <w:rsid w:val="002027A0"/>
    <w:rsid w:val="0020292A"/>
    <w:rsid w:val="00202C4C"/>
    <w:rsid w:val="00202F34"/>
    <w:rsid w:val="002032AB"/>
    <w:rsid w:val="00203449"/>
    <w:rsid w:val="00203E76"/>
    <w:rsid w:val="00204184"/>
    <w:rsid w:val="002041C9"/>
    <w:rsid w:val="00204242"/>
    <w:rsid w:val="00204609"/>
    <w:rsid w:val="002049D5"/>
    <w:rsid w:val="00204A7A"/>
    <w:rsid w:val="00204B6D"/>
    <w:rsid w:val="0020506F"/>
    <w:rsid w:val="002051FE"/>
    <w:rsid w:val="002054E8"/>
    <w:rsid w:val="0020556E"/>
    <w:rsid w:val="00205BD9"/>
    <w:rsid w:val="00205CDD"/>
    <w:rsid w:val="0020633E"/>
    <w:rsid w:val="00206706"/>
    <w:rsid w:val="00206A98"/>
    <w:rsid w:val="00206D4B"/>
    <w:rsid w:val="00206EEA"/>
    <w:rsid w:val="00206F29"/>
    <w:rsid w:val="00206FBC"/>
    <w:rsid w:val="00207F7B"/>
    <w:rsid w:val="00207FE2"/>
    <w:rsid w:val="0021077E"/>
    <w:rsid w:val="0021079C"/>
    <w:rsid w:val="002109E8"/>
    <w:rsid w:val="00210A93"/>
    <w:rsid w:val="00210DB3"/>
    <w:rsid w:val="00211310"/>
    <w:rsid w:val="002113D8"/>
    <w:rsid w:val="0021156E"/>
    <w:rsid w:val="0021160E"/>
    <w:rsid w:val="00211EF8"/>
    <w:rsid w:val="002123F9"/>
    <w:rsid w:val="002125EC"/>
    <w:rsid w:val="00212B5D"/>
    <w:rsid w:val="00213A1B"/>
    <w:rsid w:val="002140A3"/>
    <w:rsid w:val="00214D2A"/>
    <w:rsid w:val="00215FE3"/>
    <w:rsid w:val="002161EB"/>
    <w:rsid w:val="0021660A"/>
    <w:rsid w:val="00216941"/>
    <w:rsid w:val="00216ABB"/>
    <w:rsid w:val="00216C86"/>
    <w:rsid w:val="002170EC"/>
    <w:rsid w:val="00217195"/>
    <w:rsid w:val="00217ABC"/>
    <w:rsid w:val="00217F96"/>
    <w:rsid w:val="002200FE"/>
    <w:rsid w:val="002202B6"/>
    <w:rsid w:val="00220CB8"/>
    <w:rsid w:val="00220F1B"/>
    <w:rsid w:val="00221B38"/>
    <w:rsid w:val="00221BDD"/>
    <w:rsid w:val="00221C11"/>
    <w:rsid w:val="00222033"/>
    <w:rsid w:val="002221A5"/>
    <w:rsid w:val="00222807"/>
    <w:rsid w:val="0022356B"/>
    <w:rsid w:val="00223791"/>
    <w:rsid w:val="002237DB"/>
    <w:rsid w:val="00223FE0"/>
    <w:rsid w:val="00224419"/>
    <w:rsid w:val="0022475B"/>
    <w:rsid w:val="0022499E"/>
    <w:rsid w:val="00224E05"/>
    <w:rsid w:val="00225148"/>
    <w:rsid w:val="00225921"/>
    <w:rsid w:val="0022598C"/>
    <w:rsid w:val="00225E23"/>
    <w:rsid w:val="00226060"/>
    <w:rsid w:val="002261D9"/>
    <w:rsid w:val="002265DC"/>
    <w:rsid w:val="00226A94"/>
    <w:rsid w:val="00226F3A"/>
    <w:rsid w:val="00227B5C"/>
    <w:rsid w:val="002303E0"/>
    <w:rsid w:val="00230ECD"/>
    <w:rsid w:val="00231978"/>
    <w:rsid w:val="00231AED"/>
    <w:rsid w:val="00231EA7"/>
    <w:rsid w:val="00232472"/>
    <w:rsid w:val="0023370A"/>
    <w:rsid w:val="00233CEE"/>
    <w:rsid w:val="00233EA7"/>
    <w:rsid w:val="002346E3"/>
    <w:rsid w:val="0023478D"/>
    <w:rsid w:val="0023592B"/>
    <w:rsid w:val="00235A33"/>
    <w:rsid w:val="00235B45"/>
    <w:rsid w:val="00236191"/>
    <w:rsid w:val="00236254"/>
    <w:rsid w:val="00236663"/>
    <w:rsid w:val="0023694E"/>
    <w:rsid w:val="0023721F"/>
    <w:rsid w:val="0023782C"/>
    <w:rsid w:val="00237EA6"/>
    <w:rsid w:val="002405AF"/>
    <w:rsid w:val="002405D5"/>
    <w:rsid w:val="0024081E"/>
    <w:rsid w:val="002417A6"/>
    <w:rsid w:val="002417C3"/>
    <w:rsid w:val="00241F83"/>
    <w:rsid w:val="0024290B"/>
    <w:rsid w:val="00242ADA"/>
    <w:rsid w:val="00242D9D"/>
    <w:rsid w:val="00243082"/>
    <w:rsid w:val="002434A1"/>
    <w:rsid w:val="00243AD4"/>
    <w:rsid w:val="00243F4F"/>
    <w:rsid w:val="00243FE5"/>
    <w:rsid w:val="002440A4"/>
    <w:rsid w:val="0024489C"/>
    <w:rsid w:val="00244A4D"/>
    <w:rsid w:val="00244E87"/>
    <w:rsid w:val="00245485"/>
    <w:rsid w:val="0024606E"/>
    <w:rsid w:val="00246F89"/>
    <w:rsid w:val="0024779A"/>
    <w:rsid w:val="00247866"/>
    <w:rsid w:val="002478D8"/>
    <w:rsid w:val="00247B3A"/>
    <w:rsid w:val="00247CB5"/>
    <w:rsid w:val="00247EC9"/>
    <w:rsid w:val="00250E2D"/>
    <w:rsid w:val="00250E83"/>
    <w:rsid w:val="00252229"/>
    <w:rsid w:val="002528AF"/>
    <w:rsid w:val="002528C8"/>
    <w:rsid w:val="00252BCE"/>
    <w:rsid w:val="00253051"/>
    <w:rsid w:val="00253083"/>
    <w:rsid w:val="00253CD8"/>
    <w:rsid w:val="0025450C"/>
    <w:rsid w:val="0025453F"/>
    <w:rsid w:val="0025471F"/>
    <w:rsid w:val="00254F67"/>
    <w:rsid w:val="00255001"/>
    <w:rsid w:val="002553FA"/>
    <w:rsid w:val="0025568D"/>
    <w:rsid w:val="00255AB4"/>
    <w:rsid w:val="00255DAC"/>
    <w:rsid w:val="00255DD0"/>
    <w:rsid w:val="002566A6"/>
    <w:rsid w:val="0025671D"/>
    <w:rsid w:val="00256E86"/>
    <w:rsid w:val="0025731E"/>
    <w:rsid w:val="0025777E"/>
    <w:rsid w:val="002579D9"/>
    <w:rsid w:val="00257BCC"/>
    <w:rsid w:val="00257E48"/>
    <w:rsid w:val="0026046F"/>
    <w:rsid w:val="0026089E"/>
    <w:rsid w:val="002608AB"/>
    <w:rsid w:val="00260A94"/>
    <w:rsid w:val="00260DF6"/>
    <w:rsid w:val="00261238"/>
    <w:rsid w:val="00261A7B"/>
    <w:rsid w:val="00261D61"/>
    <w:rsid w:val="00261FD3"/>
    <w:rsid w:val="002621B3"/>
    <w:rsid w:val="00262741"/>
    <w:rsid w:val="00262A01"/>
    <w:rsid w:val="00262F8F"/>
    <w:rsid w:val="00263D8A"/>
    <w:rsid w:val="0026403C"/>
    <w:rsid w:val="00264051"/>
    <w:rsid w:val="002641B3"/>
    <w:rsid w:val="00264438"/>
    <w:rsid w:val="00264E3A"/>
    <w:rsid w:val="00266795"/>
    <w:rsid w:val="00266AB9"/>
    <w:rsid w:val="00266E9B"/>
    <w:rsid w:val="002676D9"/>
    <w:rsid w:val="0027023B"/>
    <w:rsid w:val="002703BC"/>
    <w:rsid w:val="002709BC"/>
    <w:rsid w:val="00270A6C"/>
    <w:rsid w:val="00270F32"/>
    <w:rsid w:val="0027110D"/>
    <w:rsid w:val="00271F33"/>
    <w:rsid w:val="00272004"/>
    <w:rsid w:val="0027283E"/>
    <w:rsid w:val="00273385"/>
    <w:rsid w:val="0027347B"/>
    <w:rsid w:val="00273C98"/>
    <w:rsid w:val="0027413E"/>
    <w:rsid w:val="002748F3"/>
    <w:rsid w:val="00274931"/>
    <w:rsid w:val="00274E57"/>
    <w:rsid w:val="00274FB4"/>
    <w:rsid w:val="00275183"/>
    <w:rsid w:val="002752FE"/>
    <w:rsid w:val="00275A1A"/>
    <w:rsid w:val="00275CD1"/>
    <w:rsid w:val="0027648B"/>
    <w:rsid w:val="00277453"/>
    <w:rsid w:val="002775CC"/>
    <w:rsid w:val="00277BC0"/>
    <w:rsid w:val="00277FC2"/>
    <w:rsid w:val="00280177"/>
    <w:rsid w:val="002802CC"/>
    <w:rsid w:val="002807D8"/>
    <w:rsid w:val="00280B84"/>
    <w:rsid w:val="00281294"/>
    <w:rsid w:val="00281D38"/>
    <w:rsid w:val="00281EA1"/>
    <w:rsid w:val="00282166"/>
    <w:rsid w:val="00282491"/>
    <w:rsid w:val="002824B0"/>
    <w:rsid w:val="002827F8"/>
    <w:rsid w:val="00282847"/>
    <w:rsid w:val="00282E8D"/>
    <w:rsid w:val="0028303B"/>
    <w:rsid w:val="00283395"/>
    <w:rsid w:val="0028350F"/>
    <w:rsid w:val="00283644"/>
    <w:rsid w:val="00283C72"/>
    <w:rsid w:val="00283E35"/>
    <w:rsid w:val="00284036"/>
    <w:rsid w:val="002842D4"/>
    <w:rsid w:val="00284384"/>
    <w:rsid w:val="00284A25"/>
    <w:rsid w:val="00284CB3"/>
    <w:rsid w:val="00284D05"/>
    <w:rsid w:val="00284F45"/>
    <w:rsid w:val="002853AD"/>
    <w:rsid w:val="00285519"/>
    <w:rsid w:val="002857B4"/>
    <w:rsid w:val="002866B0"/>
    <w:rsid w:val="00286976"/>
    <w:rsid w:val="00286DE0"/>
    <w:rsid w:val="002874E7"/>
    <w:rsid w:val="002874FC"/>
    <w:rsid w:val="00287515"/>
    <w:rsid w:val="002875DA"/>
    <w:rsid w:val="0028783C"/>
    <w:rsid w:val="00287C37"/>
    <w:rsid w:val="00287C6C"/>
    <w:rsid w:val="00290A34"/>
    <w:rsid w:val="00290F36"/>
    <w:rsid w:val="00291226"/>
    <w:rsid w:val="002912E4"/>
    <w:rsid w:val="00292760"/>
    <w:rsid w:val="002927DD"/>
    <w:rsid w:val="002928AA"/>
    <w:rsid w:val="00293A4D"/>
    <w:rsid w:val="00293FBF"/>
    <w:rsid w:val="00294ACB"/>
    <w:rsid w:val="00294C65"/>
    <w:rsid w:val="00295AE6"/>
    <w:rsid w:val="002961FA"/>
    <w:rsid w:val="0029691B"/>
    <w:rsid w:val="00296B63"/>
    <w:rsid w:val="00296C8E"/>
    <w:rsid w:val="00296D37"/>
    <w:rsid w:val="00297305"/>
    <w:rsid w:val="00297924"/>
    <w:rsid w:val="00297974"/>
    <w:rsid w:val="002979A0"/>
    <w:rsid w:val="002A0127"/>
    <w:rsid w:val="002A0257"/>
    <w:rsid w:val="002A03A9"/>
    <w:rsid w:val="002A06A4"/>
    <w:rsid w:val="002A081F"/>
    <w:rsid w:val="002A1BF6"/>
    <w:rsid w:val="002A1D3D"/>
    <w:rsid w:val="002A1D7F"/>
    <w:rsid w:val="002A2226"/>
    <w:rsid w:val="002A236A"/>
    <w:rsid w:val="002A2847"/>
    <w:rsid w:val="002A2882"/>
    <w:rsid w:val="002A31F6"/>
    <w:rsid w:val="002A3D31"/>
    <w:rsid w:val="002A3E95"/>
    <w:rsid w:val="002A4923"/>
    <w:rsid w:val="002A4991"/>
    <w:rsid w:val="002A4CA1"/>
    <w:rsid w:val="002A4DAC"/>
    <w:rsid w:val="002A4DE4"/>
    <w:rsid w:val="002A5674"/>
    <w:rsid w:val="002A5BAE"/>
    <w:rsid w:val="002A623E"/>
    <w:rsid w:val="002A63FC"/>
    <w:rsid w:val="002A6725"/>
    <w:rsid w:val="002A6BDB"/>
    <w:rsid w:val="002A6CFC"/>
    <w:rsid w:val="002A6EF9"/>
    <w:rsid w:val="002A74E9"/>
    <w:rsid w:val="002A7C5C"/>
    <w:rsid w:val="002A7C6A"/>
    <w:rsid w:val="002A7D41"/>
    <w:rsid w:val="002B0182"/>
    <w:rsid w:val="002B0343"/>
    <w:rsid w:val="002B05C9"/>
    <w:rsid w:val="002B079C"/>
    <w:rsid w:val="002B10BF"/>
    <w:rsid w:val="002B10CD"/>
    <w:rsid w:val="002B1B1A"/>
    <w:rsid w:val="002B1CDD"/>
    <w:rsid w:val="002B1D4F"/>
    <w:rsid w:val="002B28CF"/>
    <w:rsid w:val="002B2F4E"/>
    <w:rsid w:val="002B2F71"/>
    <w:rsid w:val="002B35D3"/>
    <w:rsid w:val="002B379B"/>
    <w:rsid w:val="002B3BF9"/>
    <w:rsid w:val="002B3DF7"/>
    <w:rsid w:val="002B407A"/>
    <w:rsid w:val="002B4177"/>
    <w:rsid w:val="002B4D14"/>
    <w:rsid w:val="002B4E65"/>
    <w:rsid w:val="002B4EB6"/>
    <w:rsid w:val="002B515A"/>
    <w:rsid w:val="002B55ED"/>
    <w:rsid w:val="002B599D"/>
    <w:rsid w:val="002B5DB3"/>
    <w:rsid w:val="002B699E"/>
    <w:rsid w:val="002B6BBB"/>
    <w:rsid w:val="002B6EEC"/>
    <w:rsid w:val="002B7481"/>
    <w:rsid w:val="002B74E8"/>
    <w:rsid w:val="002B7856"/>
    <w:rsid w:val="002B7EEB"/>
    <w:rsid w:val="002C03D8"/>
    <w:rsid w:val="002C09EA"/>
    <w:rsid w:val="002C0A7A"/>
    <w:rsid w:val="002C0E0F"/>
    <w:rsid w:val="002C13FC"/>
    <w:rsid w:val="002C140C"/>
    <w:rsid w:val="002C1859"/>
    <w:rsid w:val="002C28C0"/>
    <w:rsid w:val="002C2CBC"/>
    <w:rsid w:val="002C2E11"/>
    <w:rsid w:val="002C3274"/>
    <w:rsid w:val="002C3645"/>
    <w:rsid w:val="002C418B"/>
    <w:rsid w:val="002C4482"/>
    <w:rsid w:val="002C4AD4"/>
    <w:rsid w:val="002C5954"/>
    <w:rsid w:val="002C6226"/>
    <w:rsid w:val="002C7985"/>
    <w:rsid w:val="002C7BB5"/>
    <w:rsid w:val="002C7D11"/>
    <w:rsid w:val="002C7D8F"/>
    <w:rsid w:val="002D0835"/>
    <w:rsid w:val="002D0B27"/>
    <w:rsid w:val="002D0DB5"/>
    <w:rsid w:val="002D146B"/>
    <w:rsid w:val="002D14A9"/>
    <w:rsid w:val="002D14B8"/>
    <w:rsid w:val="002D22F4"/>
    <w:rsid w:val="002D2545"/>
    <w:rsid w:val="002D39B5"/>
    <w:rsid w:val="002D3ECB"/>
    <w:rsid w:val="002D412C"/>
    <w:rsid w:val="002D524A"/>
    <w:rsid w:val="002D540F"/>
    <w:rsid w:val="002D579A"/>
    <w:rsid w:val="002D5839"/>
    <w:rsid w:val="002D5D6E"/>
    <w:rsid w:val="002D60D5"/>
    <w:rsid w:val="002D6580"/>
    <w:rsid w:val="002D6728"/>
    <w:rsid w:val="002D7017"/>
    <w:rsid w:val="002D75C9"/>
    <w:rsid w:val="002D7843"/>
    <w:rsid w:val="002E04EC"/>
    <w:rsid w:val="002E0826"/>
    <w:rsid w:val="002E095A"/>
    <w:rsid w:val="002E1249"/>
    <w:rsid w:val="002E16E0"/>
    <w:rsid w:val="002E1DD1"/>
    <w:rsid w:val="002E2360"/>
    <w:rsid w:val="002E280B"/>
    <w:rsid w:val="002E2F9E"/>
    <w:rsid w:val="002E3133"/>
    <w:rsid w:val="002E3C80"/>
    <w:rsid w:val="002E4787"/>
    <w:rsid w:val="002E4DD8"/>
    <w:rsid w:val="002E4F63"/>
    <w:rsid w:val="002E5052"/>
    <w:rsid w:val="002E5437"/>
    <w:rsid w:val="002E5566"/>
    <w:rsid w:val="002E5736"/>
    <w:rsid w:val="002E6275"/>
    <w:rsid w:val="002E6779"/>
    <w:rsid w:val="002E76DD"/>
    <w:rsid w:val="002E7D40"/>
    <w:rsid w:val="002E7FBF"/>
    <w:rsid w:val="002F0029"/>
    <w:rsid w:val="002F1062"/>
    <w:rsid w:val="002F1921"/>
    <w:rsid w:val="002F1C55"/>
    <w:rsid w:val="002F1E18"/>
    <w:rsid w:val="002F283D"/>
    <w:rsid w:val="002F2A99"/>
    <w:rsid w:val="002F2C59"/>
    <w:rsid w:val="002F2DEA"/>
    <w:rsid w:val="002F318B"/>
    <w:rsid w:val="002F374C"/>
    <w:rsid w:val="002F3AD0"/>
    <w:rsid w:val="002F4173"/>
    <w:rsid w:val="002F4AC8"/>
    <w:rsid w:val="002F4D00"/>
    <w:rsid w:val="002F4F14"/>
    <w:rsid w:val="002F51F2"/>
    <w:rsid w:val="002F5423"/>
    <w:rsid w:val="002F55DE"/>
    <w:rsid w:val="002F5BDA"/>
    <w:rsid w:val="002F6164"/>
    <w:rsid w:val="002F63AB"/>
    <w:rsid w:val="002F68F7"/>
    <w:rsid w:val="002F6F4E"/>
    <w:rsid w:val="002F71C4"/>
    <w:rsid w:val="002F7412"/>
    <w:rsid w:val="002F74B9"/>
    <w:rsid w:val="002F7B7A"/>
    <w:rsid w:val="003001F3"/>
    <w:rsid w:val="00300424"/>
    <w:rsid w:val="00300CEC"/>
    <w:rsid w:val="00300FCF"/>
    <w:rsid w:val="00301485"/>
    <w:rsid w:val="00302202"/>
    <w:rsid w:val="00302743"/>
    <w:rsid w:val="00302D24"/>
    <w:rsid w:val="00302FC3"/>
    <w:rsid w:val="003030B8"/>
    <w:rsid w:val="00303230"/>
    <w:rsid w:val="00303403"/>
    <w:rsid w:val="00303639"/>
    <w:rsid w:val="00304E0E"/>
    <w:rsid w:val="003055B1"/>
    <w:rsid w:val="00305F01"/>
    <w:rsid w:val="00306426"/>
    <w:rsid w:val="0030682A"/>
    <w:rsid w:val="00306B59"/>
    <w:rsid w:val="00307028"/>
    <w:rsid w:val="00307203"/>
    <w:rsid w:val="0030731B"/>
    <w:rsid w:val="0030773E"/>
    <w:rsid w:val="003077FF"/>
    <w:rsid w:val="003079D2"/>
    <w:rsid w:val="00307C72"/>
    <w:rsid w:val="00311570"/>
    <w:rsid w:val="00311660"/>
    <w:rsid w:val="00311ABA"/>
    <w:rsid w:val="0031299E"/>
    <w:rsid w:val="003129CF"/>
    <w:rsid w:val="00312B5D"/>
    <w:rsid w:val="00312C0C"/>
    <w:rsid w:val="00312C9D"/>
    <w:rsid w:val="00312E1B"/>
    <w:rsid w:val="00313810"/>
    <w:rsid w:val="00313ABA"/>
    <w:rsid w:val="00313DD2"/>
    <w:rsid w:val="003143F6"/>
    <w:rsid w:val="003145BC"/>
    <w:rsid w:val="0031470D"/>
    <w:rsid w:val="00314A4A"/>
    <w:rsid w:val="00314E7E"/>
    <w:rsid w:val="00315A15"/>
    <w:rsid w:val="00315C0D"/>
    <w:rsid w:val="00315EB6"/>
    <w:rsid w:val="00316A76"/>
    <w:rsid w:val="00316A86"/>
    <w:rsid w:val="00316ED8"/>
    <w:rsid w:val="00316F7C"/>
    <w:rsid w:val="003206D8"/>
    <w:rsid w:val="00320C64"/>
    <w:rsid w:val="00321599"/>
    <w:rsid w:val="00321D87"/>
    <w:rsid w:val="00322523"/>
    <w:rsid w:val="0032290A"/>
    <w:rsid w:val="003232D9"/>
    <w:rsid w:val="00323304"/>
    <w:rsid w:val="00323BA8"/>
    <w:rsid w:val="00323D06"/>
    <w:rsid w:val="00324527"/>
    <w:rsid w:val="00324759"/>
    <w:rsid w:val="003247D6"/>
    <w:rsid w:val="00325E65"/>
    <w:rsid w:val="00326646"/>
    <w:rsid w:val="00326656"/>
    <w:rsid w:val="00326782"/>
    <w:rsid w:val="003270BE"/>
    <w:rsid w:val="003276F1"/>
    <w:rsid w:val="00327869"/>
    <w:rsid w:val="00327A12"/>
    <w:rsid w:val="00327A4F"/>
    <w:rsid w:val="00330938"/>
    <w:rsid w:val="00330C76"/>
    <w:rsid w:val="0033163F"/>
    <w:rsid w:val="003319FE"/>
    <w:rsid w:val="0033267A"/>
    <w:rsid w:val="00332DE6"/>
    <w:rsid w:val="00333BF2"/>
    <w:rsid w:val="00334E1A"/>
    <w:rsid w:val="00335154"/>
    <w:rsid w:val="003356AC"/>
    <w:rsid w:val="00335864"/>
    <w:rsid w:val="00336080"/>
    <w:rsid w:val="00336AE7"/>
    <w:rsid w:val="0033758B"/>
    <w:rsid w:val="0033797A"/>
    <w:rsid w:val="00337BDD"/>
    <w:rsid w:val="00337D1E"/>
    <w:rsid w:val="00337DCF"/>
    <w:rsid w:val="003409D4"/>
    <w:rsid w:val="00340F7E"/>
    <w:rsid w:val="0034147E"/>
    <w:rsid w:val="00341A19"/>
    <w:rsid w:val="00342431"/>
    <w:rsid w:val="00342624"/>
    <w:rsid w:val="00342802"/>
    <w:rsid w:val="00342B23"/>
    <w:rsid w:val="00342FC2"/>
    <w:rsid w:val="0034352F"/>
    <w:rsid w:val="0034410B"/>
    <w:rsid w:val="00344461"/>
    <w:rsid w:val="0034465C"/>
    <w:rsid w:val="003449C3"/>
    <w:rsid w:val="00344B6E"/>
    <w:rsid w:val="00344C8E"/>
    <w:rsid w:val="00345552"/>
    <w:rsid w:val="003458C4"/>
    <w:rsid w:val="00345DFE"/>
    <w:rsid w:val="00345E57"/>
    <w:rsid w:val="00345FA3"/>
    <w:rsid w:val="00346D0E"/>
    <w:rsid w:val="00346E0B"/>
    <w:rsid w:val="0034725F"/>
    <w:rsid w:val="003507ED"/>
    <w:rsid w:val="00350B2E"/>
    <w:rsid w:val="003518E9"/>
    <w:rsid w:val="00352429"/>
    <w:rsid w:val="00352DE8"/>
    <w:rsid w:val="00353069"/>
    <w:rsid w:val="003535A9"/>
    <w:rsid w:val="00353689"/>
    <w:rsid w:val="0035376C"/>
    <w:rsid w:val="00354065"/>
    <w:rsid w:val="003542A3"/>
    <w:rsid w:val="00354510"/>
    <w:rsid w:val="00354BC3"/>
    <w:rsid w:val="0035506E"/>
    <w:rsid w:val="003554EA"/>
    <w:rsid w:val="00355B05"/>
    <w:rsid w:val="00355CCA"/>
    <w:rsid w:val="00355ED4"/>
    <w:rsid w:val="0035603B"/>
    <w:rsid w:val="0035654B"/>
    <w:rsid w:val="00356D7D"/>
    <w:rsid w:val="00357C43"/>
    <w:rsid w:val="00360642"/>
    <w:rsid w:val="00360773"/>
    <w:rsid w:val="00360AD3"/>
    <w:rsid w:val="00360BEA"/>
    <w:rsid w:val="00361619"/>
    <w:rsid w:val="0036211B"/>
    <w:rsid w:val="0036212B"/>
    <w:rsid w:val="003624C9"/>
    <w:rsid w:val="00362A49"/>
    <w:rsid w:val="00363C93"/>
    <w:rsid w:val="00364696"/>
    <w:rsid w:val="00364EC4"/>
    <w:rsid w:val="00365302"/>
    <w:rsid w:val="00365715"/>
    <w:rsid w:val="003663FB"/>
    <w:rsid w:val="00366993"/>
    <w:rsid w:val="00366A24"/>
    <w:rsid w:val="0036726A"/>
    <w:rsid w:val="003676FB"/>
    <w:rsid w:val="003702B7"/>
    <w:rsid w:val="0037077C"/>
    <w:rsid w:val="003707F3"/>
    <w:rsid w:val="00370AE0"/>
    <w:rsid w:val="003712B8"/>
    <w:rsid w:val="00371337"/>
    <w:rsid w:val="00371519"/>
    <w:rsid w:val="00371A10"/>
    <w:rsid w:val="00371BEA"/>
    <w:rsid w:val="00371D15"/>
    <w:rsid w:val="00372010"/>
    <w:rsid w:val="0037264F"/>
    <w:rsid w:val="00372704"/>
    <w:rsid w:val="00372D8B"/>
    <w:rsid w:val="00372F93"/>
    <w:rsid w:val="00373387"/>
    <w:rsid w:val="003733DB"/>
    <w:rsid w:val="00373A8D"/>
    <w:rsid w:val="00373D28"/>
    <w:rsid w:val="0037481D"/>
    <w:rsid w:val="0037489C"/>
    <w:rsid w:val="003748AF"/>
    <w:rsid w:val="00374E81"/>
    <w:rsid w:val="00376630"/>
    <w:rsid w:val="0037670E"/>
    <w:rsid w:val="00376953"/>
    <w:rsid w:val="00376A05"/>
    <w:rsid w:val="00377D84"/>
    <w:rsid w:val="00380044"/>
    <w:rsid w:val="003801DB"/>
    <w:rsid w:val="00380E38"/>
    <w:rsid w:val="00381776"/>
    <w:rsid w:val="00381F22"/>
    <w:rsid w:val="00382754"/>
    <w:rsid w:val="00382D47"/>
    <w:rsid w:val="00382ED2"/>
    <w:rsid w:val="00382F57"/>
    <w:rsid w:val="003832EA"/>
    <w:rsid w:val="003837B2"/>
    <w:rsid w:val="0038392F"/>
    <w:rsid w:val="00383AD8"/>
    <w:rsid w:val="00383FB8"/>
    <w:rsid w:val="003843ED"/>
    <w:rsid w:val="00384CF4"/>
    <w:rsid w:val="00385E47"/>
    <w:rsid w:val="00386306"/>
    <w:rsid w:val="003864F9"/>
    <w:rsid w:val="003869FD"/>
    <w:rsid w:val="003874E3"/>
    <w:rsid w:val="0038782A"/>
    <w:rsid w:val="00387B78"/>
    <w:rsid w:val="00390136"/>
    <w:rsid w:val="00390181"/>
    <w:rsid w:val="003905D7"/>
    <w:rsid w:val="00390936"/>
    <w:rsid w:val="00391009"/>
    <w:rsid w:val="00391380"/>
    <w:rsid w:val="003915F7"/>
    <w:rsid w:val="00391CB3"/>
    <w:rsid w:val="0039262C"/>
    <w:rsid w:val="003932F1"/>
    <w:rsid w:val="0039332D"/>
    <w:rsid w:val="0039346B"/>
    <w:rsid w:val="0039373D"/>
    <w:rsid w:val="003940DE"/>
    <w:rsid w:val="00394FFF"/>
    <w:rsid w:val="00395621"/>
    <w:rsid w:val="00395DD1"/>
    <w:rsid w:val="00395EDD"/>
    <w:rsid w:val="00396691"/>
    <w:rsid w:val="003977AB"/>
    <w:rsid w:val="00397BD1"/>
    <w:rsid w:val="003A0CD2"/>
    <w:rsid w:val="003A0F4A"/>
    <w:rsid w:val="003A0FF8"/>
    <w:rsid w:val="003A117D"/>
    <w:rsid w:val="003A1B13"/>
    <w:rsid w:val="003A1C04"/>
    <w:rsid w:val="003A1C31"/>
    <w:rsid w:val="003A289C"/>
    <w:rsid w:val="003A2E8C"/>
    <w:rsid w:val="003A2FB3"/>
    <w:rsid w:val="003A31C8"/>
    <w:rsid w:val="003A3359"/>
    <w:rsid w:val="003A349A"/>
    <w:rsid w:val="003A3C29"/>
    <w:rsid w:val="003A433C"/>
    <w:rsid w:val="003A450B"/>
    <w:rsid w:val="003A4731"/>
    <w:rsid w:val="003A48CC"/>
    <w:rsid w:val="003A4FD3"/>
    <w:rsid w:val="003A5166"/>
    <w:rsid w:val="003A5DA6"/>
    <w:rsid w:val="003A6799"/>
    <w:rsid w:val="003A6875"/>
    <w:rsid w:val="003B037C"/>
    <w:rsid w:val="003B080F"/>
    <w:rsid w:val="003B084B"/>
    <w:rsid w:val="003B0F47"/>
    <w:rsid w:val="003B10B5"/>
    <w:rsid w:val="003B1772"/>
    <w:rsid w:val="003B1DA3"/>
    <w:rsid w:val="003B4885"/>
    <w:rsid w:val="003B48F2"/>
    <w:rsid w:val="003B4BDA"/>
    <w:rsid w:val="003B4ED3"/>
    <w:rsid w:val="003B55B9"/>
    <w:rsid w:val="003B6276"/>
    <w:rsid w:val="003B68E2"/>
    <w:rsid w:val="003B6AC3"/>
    <w:rsid w:val="003B6CBE"/>
    <w:rsid w:val="003B738F"/>
    <w:rsid w:val="003B7A6F"/>
    <w:rsid w:val="003B7AA2"/>
    <w:rsid w:val="003C02E4"/>
    <w:rsid w:val="003C03D0"/>
    <w:rsid w:val="003C04BF"/>
    <w:rsid w:val="003C04E6"/>
    <w:rsid w:val="003C0B50"/>
    <w:rsid w:val="003C0F43"/>
    <w:rsid w:val="003C13C4"/>
    <w:rsid w:val="003C143D"/>
    <w:rsid w:val="003C18C3"/>
    <w:rsid w:val="003C192D"/>
    <w:rsid w:val="003C1D68"/>
    <w:rsid w:val="003C1FEB"/>
    <w:rsid w:val="003C2861"/>
    <w:rsid w:val="003C2BCB"/>
    <w:rsid w:val="003C2C00"/>
    <w:rsid w:val="003C2C77"/>
    <w:rsid w:val="003C32DF"/>
    <w:rsid w:val="003C3320"/>
    <w:rsid w:val="003C3664"/>
    <w:rsid w:val="003C3885"/>
    <w:rsid w:val="003C4136"/>
    <w:rsid w:val="003C45BD"/>
    <w:rsid w:val="003C4C0D"/>
    <w:rsid w:val="003C5CF6"/>
    <w:rsid w:val="003C600F"/>
    <w:rsid w:val="003C63FF"/>
    <w:rsid w:val="003C661B"/>
    <w:rsid w:val="003C6C13"/>
    <w:rsid w:val="003C799E"/>
    <w:rsid w:val="003C7B66"/>
    <w:rsid w:val="003D0885"/>
    <w:rsid w:val="003D160E"/>
    <w:rsid w:val="003D18B0"/>
    <w:rsid w:val="003D195F"/>
    <w:rsid w:val="003D19D8"/>
    <w:rsid w:val="003D1F3F"/>
    <w:rsid w:val="003D22BD"/>
    <w:rsid w:val="003D2A4C"/>
    <w:rsid w:val="003D2B0D"/>
    <w:rsid w:val="003D2DB1"/>
    <w:rsid w:val="003D2E59"/>
    <w:rsid w:val="003D30AD"/>
    <w:rsid w:val="003D3363"/>
    <w:rsid w:val="003D3566"/>
    <w:rsid w:val="003D3CCF"/>
    <w:rsid w:val="003D3E02"/>
    <w:rsid w:val="003D3E1F"/>
    <w:rsid w:val="003D4327"/>
    <w:rsid w:val="003D45C0"/>
    <w:rsid w:val="003D502B"/>
    <w:rsid w:val="003D5BB1"/>
    <w:rsid w:val="003D5FDD"/>
    <w:rsid w:val="003D64AF"/>
    <w:rsid w:val="003D67E5"/>
    <w:rsid w:val="003D6AD2"/>
    <w:rsid w:val="003D6D15"/>
    <w:rsid w:val="003D6DB7"/>
    <w:rsid w:val="003D7C1B"/>
    <w:rsid w:val="003D7C31"/>
    <w:rsid w:val="003D7CD4"/>
    <w:rsid w:val="003E0A66"/>
    <w:rsid w:val="003E2065"/>
    <w:rsid w:val="003E21EA"/>
    <w:rsid w:val="003E25EE"/>
    <w:rsid w:val="003E2773"/>
    <w:rsid w:val="003E290E"/>
    <w:rsid w:val="003E2BE9"/>
    <w:rsid w:val="003E2F88"/>
    <w:rsid w:val="003E3333"/>
    <w:rsid w:val="003E3AE6"/>
    <w:rsid w:val="003E4480"/>
    <w:rsid w:val="003E4E0B"/>
    <w:rsid w:val="003E4FEF"/>
    <w:rsid w:val="003E59D9"/>
    <w:rsid w:val="003E5D5B"/>
    <w:rsid w:val="003E6155"/>
    <w:rsid w:val="003E6182"/>
    <w:rsid w:val="003E6426"/>
    <w:rsid w:val="003E6574"/>
    <w:rsid w:val="003E65F8"/>
    <w:rsid w:val="003E66D9"/>
    <w:rsid w:val="003E6C7D"/>
    <w:rsid w:val="003E767D"/>
    <w:rsid w:val="003E7776"/>
    <w:rsid w:val="003F0C5D"/>
    <w:rsid w:val="003F1B52"/>
    <w:rsid w:val="003F221C"/>
    <w:rsid w:val="003F231E"/>
    <w:rsid w:val="003F247E"/>
    <w:rsid w:val="003F2AAE"/>
    <w:rsid w:val="003F2EA8"/>
    <w:rsid w:val="003F3854"/>
    <w:rsid w:val="003F3C74"/>
    <w:rsid w:val="003F40E0"/>
    <w:rsid w:val="003F4680"/>
    <w:rsid w:val="003F4F0A"/>
    <w:rsid w:val="003F5586"/>
    <w:rsid w:val="003F5685"/>
    <w:rsid w:val="003F5E87"/>
    <w:rsid w:val="003F66CF"/>
    <w:rsid w:val="003F6763"/>
    <w:rsid w:val="003F6C96"/>
    <w:rsid w:val="003F73FC"/>
    <w:rsid w:val="003F766E"/>
    <w:rsid w:val="00400BF4"/>
    <w:rsid w:val="00401B86"/>
    <w:rsid w:val="00402BA5"/>
    <w:rsid w:val="00402BE6"/>
    <w:rsid w:val="00402FDB"/>
    <w:rsid w:val="00403A56"/>
    <w:rsid w:val="00403D55"/>
    <w:rsid w:val="00404230"/>
    <w:rsid w:val="004042CB"/>
    <w:rsid w:val="004043FC"/>
    <w:rsid w:val="00404895"/>
    <w:rsid w:val="00405610"/>
    <w:rsid w:val="0040588D"/>
    <w:rsid w:val="004058B6"/>
    <w:rsid w:val="00405ACF"/>
    <w:rsid w:val="00405D6A"/>
    <w:rsid w:val="00406C12"/>
    <w:rsid w:val="00406F02"/>
    <w:rsid w:val="0040705B"/>
    <w:rsid w:val="0040715D"/>
    <w:rsid w:val="004079E1"/>
    <w:rsid w:val="00407ABB"/>
    <w:rsid w:val="004102BF"/>
    <w:rsid w:val="00410B14"/>
    <w:rsid w:val="00410D19"/>
    <w:rsid w:val="00411053"/>
    <w:rsid w:val="004116F2"/>
    <w:rsid w:val="00412150"/>
    <w:rsid w:val="0041250D"/>
    <w:rsid w:val="00412562"/>
    <w:rsid w:val="00412C92"/>
    <w:rsid w:val="00412F3A"/>
    <w:rsid w:val="004131F7"/>
    <w:rsid w:val="004136E4"/>
    <w:rsid w:val="00413ACF"/>
    <w:rsid w:val="00413F46"/>
    <w:rsid w:val="00414013"/>
    <w:rsid w:val="004143FA"/>
    <w:rsid w:val="00414839"/>
    <w:rsid w:val="00414D9D"/>
    <w:rsid w:val="0041543D"/>
    <w:rsid w:val="0041553D"/>
    <w:rsid w:val="004158D1"/>
    <w:rsid w:val="00415DC1"/>
    <w:rsid w:val="00416F86"/>
    <w:rsid w:val="0041729B"/>
    <w:rsid w:val="00417396"/>
    <w:rsid w:val="00417617"/>
    <w:rsid w:val="00417B52"/>
    <w:rsid w:val="00417D75"/>
    <w:rsid w:val="004201BB"/>
    <w:rsid w:val="004201EA"/>
    <w:rsid w:val="004202D4"/>
    <w:rsid w:val="00420C99"/>
    <w:rsid w:val="00420FC4"/>
    <w:rsid w:val="004211E6"/>
    <w:rsid w:val="004213CA"/>
    <w:rsid w:val="004214C5"/>
    <w:rsid w:val="00421C79"/>
    <w:rsid w:val="00421DAC"/>
    <w:rsid w:val="004222BE"/>
    <w:rsid w:val="004223AB"/>
    <w:rsid w:val="00423147"/>
    <w:rsid w:val="00423475"/>
    <w:rsid w:val="00423AEC"/>
    <w:rsid w:val="00424525"/>
    <w:rsid w:val="0042460C"/>
    <w:rsid w:val="004248BA"/>
    <w:rsid w:val="00424AD6"/>
    <w:rsid w:val="00424F30"/>
    <w:rsid w:val="004250D6"/>
    <w:rsid w:val="00425A7A"/>
    <w:rsid w:val="00426FD9"/>
    <w:rsid w:val="004270F0"/>
    <w:rsid w:val="004272E9"/>
    <w:rsid w:val="00427409"/>
    <w:rsid w:val="00427C80"/>
    <w:rsid w:val="00431112"/>
    <w:rsid w:val="00431D40"/>
    <w:rsid w:val="004322D0"/>
    <w:rsid w:val="00432339"/>
    <w:rsid w:val="004323B8"/>
    <w:rsid w:val="0043330C"/>
    <w:rsid w:val="0043359B"/>
    <w:rsid w:val="00433641"/>
    <w:rsid w:val="00434C41"/>
    <w:rsid w:val="00435153"/>
    <w:rsid w:val="004358A7"/>
    <w:rsid w:val="00435D36"/>
    <w:rsid w:val="00435E5D"/>
    <w:rsid w:val="00436349"/>
    <w:rsid w:val="00436623"/>
    <w:rsid w:val="00437207"/>
    <w:rsid w:val="00437748"/>
    <w:rsid w:val="00437ECC"/>
    <w:rsid w:val="0044053D"/>
    <w:rsid w:val="00440B5A"/>
    <w:rsid w:val="00441629"/>
    <w:rsid w:val="0044199D"/>
    <w:rsid w:val="00441BAA"/>
    <w:rsid w:val="00441D12"/>
    <w:rsid w:val="0044205A"/>
    <w:rsid w:val="00442764"/>
    <w:rsid w:val="0044285B"/>
    <w:rsid w:val="00442CC9"/>
    <w:rsid w:val="00442CF0"/>
    <w:rsid w:val="00442D17"/>
    <w:rsid w:val="00442FE5"/>
    <w:rsid w:val="00443202"/>
    <w:rsid w:val="00443A7B"/>
    <w:rsid w:val="00443C77"/>
    <w:rsid w:val="00443D0D"/>
    <w:rsid w:val="004440A8"/>
    <w:rsid w:val="00444614"/>
    <w:rsid w:val="00444938"/>
    <w:rsid w:val="00444DD9"/>
    <w:rsid w:val="00445304"/>
    <w:rsid w:val="004455A4"/>
    <w:rsid w:val="00446B61"/>
    <w:rsid w:val="0044709F"/>
    <w:rsid w:val="00447570"/>
    <w:rsid w:val="0044786E"/>
    <w:rsid w:val="00447C41"/>
    <w:rsid w:val="00447EE5"/>
    <w:rsid w:val="00447F71"/>
    <w:rsid w:val="00450816"/>
    <w:rsid w:val="0045082A"/>
    <w:rsid w:val="0045111F"/>
    <w:rsid w:val="004512B1"/>
    <w:rsid w:val="00451C8C"/>
    <w:rsid w:val="00451D0D"/>
    <w:rsid w:val="00451D1F"/>
    <w:rsid w:val="004520A2"/>
    <w:rsid w:val="00452F2B"/>
    <w:rsid w:val="00453079"/>
    <w:rsid w:val="00453868"/>
    <w:rsid w:val="004539E1"/>
    <w:rsid w:val="00454789"/>
    <w:rsid w:val="00454824"/>
    <w:rsid w:val="00454CA0"/>
    <w:rsid w:val="00454CD9"/>
    <w:rsid w:val="00454EC1"/>
    <w:rsid w:val="00455DEF"/>
    <w:rsid w:val="00455F38"/>
    <w:rsid w:val="004561C4"/>
    <w:rsid w:val="004568AD"/>
    <w:rsid w:val="004572E4"/>
    <w:rsid w:val="004573F5"/>
    <w:rsid w:val="00457682"/>
    <w:rsid w:val="00460638"/>
    <w:rsid w:val="00460CC2"/>
    <w:rsid w:val="00460D09"/>
    <w:rsid w:val="00461F9F"/>
    <w:rsid w:val="00461FA8"/>
    <w:rsid w:val="0046213D"/>
    <w:rsid w:val="0046291C"/>
    <w:rsid w:val="00462E86"/>
    <w:rsid w:val="00463E8A"/>
    <w:rsid w:val="004648AA"/>
    <w:rsid w:val="00464E79"/>
    <w:rsid w:val="00464F42"/>
    <w:rsid w:val="0046522B"/>
    <w:rsid w:val="004656BD"/>
    <w:rsid w:val="00466611"/>
    <w:rsid w:val="00466F02"/>
    <w:rsid w:val="00467102"/>
    <w:rsid w:val="00467727"/>
    <w:rsid w:val="004677D5"/>
    <w:rsid w:val="00467D51"/>
    <w:rsid w:val="00470BCF"/>
    <w:rsid w:val="00470E2E"/>
    <w:rsid w:val="00471479"/>
    <w:rsid w:val="00471A3A"/>
    <w:rsid w:val="00471EFB"/>
    <w:rsid w:val="00472183"/>
    <w:rsid w:val="0047224F"/>
    <w:rsid w:val="0047257D"/>
    <w:rsid w:val="00472622"/>
    <w:rsid w:val="0047267F"/>
    <w:rsid w:val="004728BE"/>
    <w:rsid w:val="00472900"/>
    <w:rsid w:val="0047294C"/>
    <w:rsid w:val="00472A39"/>
    <w:rsid w:val="0047300E"/>
    <w:rsid w:val="004731EF"/>
    <w:rsid w:val="00473393"/>
    <w:rsid w:val="00474F96"/>
    <w:rsid w:val="00475D57"/>
    <w:rsid w:val="00475ECB"/>
    <w:rsid w:val="004760EC"/>
    <w:rsid w:val="0047625A"/>
    <w:rsid w:val="0047645B"/>
    <w:rsid w:val="00476988"/>
    <w:rsid w:val="00476A6E"/>
    <w:rsid w:val="0047720B"/>
    <w:rsid w:val="004774ED"/>
    <w:rsid w:val="0048075A"/>
    <w:rsid w:val="0048098C"/>
    <w:rsid w:val="00480DFA"/>
    <w:rsid w:val="00480E24"/>
    <w:rsid w:val="0048140B"/>
    <w:rsid w:val="00481666"/>
    <w:rsid w:val="00481838"/>
    <w:rsid w:val="00481A27"/>
    <w:rsid w:val="00481B10"/>
    <w:rsid w:val="00482228"/>
    <w:rsid w:val="00482382"/>
    <w:rsid w:val="00482701"/>
    <w:rsid w:val="00483259"/>
    <w:rsid w:val="004837F2"/>
    <w:rsid w:val="004845FF"/>
    <w:rsid w:val="00484755"/>
    <w:rsid w:val="004847CD"/>
    <w:rsid w:val="0048494D"/>
    <w:rsid w:val="00484D22"/>
    <w:rsid w:val="00484EE5"/>
    <w:rsid w:val="004856BC"/>
    <w:rsid w:val="004856F2"/>
    <w:rsid w:val="00485805"/>
    <w:rsid w:val="00485EC1"/>
    <w:rsid w:val="00485F94"/>
    <w:rsid w:val="00486045"/>
    <w:rsid w:val="00486533"/>
    <w:rsid w:val="004865D8"/>
    <w:rsid w:val="00486BBD"/>
    <w:rsid w:val="00486E1E"/>
    <w:rsid w:val="00487343"/>
    <w:rsid w:val="004876C5"/>
    <w:rsid w:val="004905DF"/>
    <w:rsid w:val="00490B1D"/>
    <w:rsid w:val="00490EEB"/>
    <w:rsid w:val="00490F5D"/>
    <w:rsid w:val="00491450"/>
    <w:rsid w:val="00491E1B"/>
    <w:rsid w:val="004925B5"/>
    <w:rsid w:val="0049264D"/>
    <w:rsid w:val="0049290C"/>
    <w:rsid w:val="00492D94"/>
    <w:rsid w:val="00493725"/>
    <w:rsid w:val="00493A6B"/>
    <w:rsid w:val="00493B94"/>
    <w:rsid w:val="00493E43"/>
    <w:rsid w:val="00493E90"/>
    <w:rsid w:val="0049420F"/>
    <w:rsid w:val="004943A6"/>
    <w:rsid w:val="00494AE7"/>
    <w:rsid w:val="004956DE"/>
    <w:rsid w:val="004958A8"/>
    <w:rsid w:val="00495942"/>
    <w:rsid w:val="004961F8"/>
    <w:rsid w:val="004966C3"/>
    <w:rsid w:val="00496B9B"/>
    <w:rsid w:val="00496DD6"/>
    <w:rsid w:val="00497179"/>
    <w:rsid w:val="004A0381"/>
    <w:rsid w:val="004A09C1"/>
    <w:rsid w:val="004A0A2A"/>
    <w:rsid w:val="004A1112"/>
    <w:rsid w:val="004A17A0"/>
    <w:rsid w:val="004A1923"/>
    <w:rsid w:val="004A192C"/>
    <w:rsid w:val="004A1BB8"/>
    <w:rsid w:val="004A2C86"/>
    <w:rsid w:val="004A2E7B"/>
    <w:rsid w:val="004A304C"/>
    <w:rsid w:val="004A316F"/>
    <w:rsid w:val="004A348D"/>
    <w:rsid w:val="004A3D2B"/>
    <w:rsid w:val="004A4383"/>
    <w:rsid w:val="004A44AF"/>
    <w:rsid w:val="004A4670"/>
    <w:rsid w:val="004A4C3C"/>
    <w:rsid w:val="004A5089"/>
    <w:rsid w:val="004A51B3"/>
    <w:rsid w:val="004A5748"/>
    <w:rsid w:val="004A5780"/>
    <w:rsid w:val="004A58DE"/>
    <w:rsid w:val="004A5A38"/>
    <w:rsid w:val="004A61B6"/>
    <w:rsid w:val="004A62B1"/>
    <w:rsid w:val="004A6584"/>
    <w:rsid w:val="004A6DD0"/>
    <w:rsid w:val="004A721A"/>
    <w:rsid w:val="004A7398"/>
    <w:rsid w:val="004B04C1"/>
    <w:rsid w:val="004B0526"/>
    <w:rsid w:val="004B058D"/>
    <w:rsid w:val="004B0827"/>
    <w:rsid w:val="004B0833"/>
    <w:rsid w:val="004B1097"/>
    <w:rsid w:val="004B13BE"/>
    <w:rsid w:val="004B2334"/>
    <w:rsid w:val="004B2399"/>
    <w:rsid w:val="004B23C5"/>
    <w:rsid w:val="004B24D0"/>
    <w:rsid w:val="004B25D8"/>
    <w:rsid w:val="004B2C73"/>
    <w:rsid w:val="004B2CBD"/>
    <w:rsid w:val="004B3261"/>
    <w:rsid w:val="004B37C7"/>
    <w:rsid w:val="004B3A44"/>
    <w:rsid w:val="004B3E58"/>
    <w:rsid w:val="004B40F8"/>
    <w:rsid w:val="004B44A5"/>
    <w:rsid w:val="004B45A5"/>
    <w:rsid w:val="004B4C44"/>
    <w:rsid w:val="004B504E"/>
    <w:rsid w:val="004B55AD"/>
    <w:rsid w:val="004B56E8"/>
    <w:rsid w:val="004B5815"/>
    <w:rsid w:val="004B6149"/>
    <w:rsid w:val="004B653A"/>
    <w:rsid w:val="004B6C1E"/>
    <w:rsid w:val="004C0005"/>
    <w:rsid w:val="004C0234"/>
    <w:rsid w:val="004C0470"/>
    <w:rsid w:val="004C055C"/>
    <w:rsid w:val="004C0677"/>
    <w:rsid w:val="004C067F"/>
    <w:rsid w:val="004C0735"/>
    <w:rsid w:val="004C0EC5"/>
    <w:rsid w:val="004C1713"/>
    <w:rsid w:val="004C17A5"/>
    <w:rsid w:val="004C226F"/>
    <w:rsid w:val="004C317A"/>
    <w:rsid w:val="004C36B6"/>
    <w:rsid w:val="004C3A0C"/>
    <w:rsid w:val="004C3AF0"/>
    <w:rsid w:val="004C3B40"/>
    <w:rsid w:val="004C448B"/>
    <w:rsid w:val="004C4494"/>
    <w:rsid w:val="004C4B30"/>
    <w:rsid w:val="004C4BEF"/>
    <w:rsid w:val="004C5359"/>
    <w:rsid w:val="004C58F9"/>
    <w:rsid w:val="004C6168"/>
    <w:rsid w:val="004C665C"/>
    <w:rsid w:val="004C67ED"/>
    <w:rsid w:val="004C6B09"/>
    <w:rsid w:val="004C70CF"/>
    <w:rsid w:val="004C7545"/>
    <w:rsid w:val="004C7C14"/>
    <w:rsid w:val="004D1224"/>
    <w:rsid w:val="004D13BC"/>
    <w:rsid w:val="004D1A33"/>
    <w:rsid w:val="004D2A58"/>
    <w:rsid w:val="004D2FF5"/>
    <w:rsid w:val="004D32D0"/>
    <w:rsid w:val="004D33E4"/>
    <w:rsid w:val="004D4269"/>
    <w:rsid w:val="004D46E0"/>
    <w:rsid w:val="004D47FB"/>
    <w:rsid w:val="004D4A46"/>
    <w:rsid w:val="004D52F5"/>
    <w:rsid w:val="004D5B1B"/>
    <w:rsid w:val="004D5E46"/>
    <w:rsid w:val="004D6A96"/>
    <w:rsid w:val="004D6B7E"/>
    <w:rsid w:val="004D73BE"/>
    <w:rsid w:val="004D7881"/>
    <w:rsid w:val="004D7994"/>
    <w:rsid w:val="004E004F"/>
    <w:rsid w:val="004E016A"/>
    <w:rsid w:val="004E0566"/>
    <w:rsid w:val="004E0CC6"/>
    <w:rsid w:val="004E0E8E"/>
    <w:rsid w:val="004E1343"/>
    <w:rsid w:val="004E17CD"/>
    <w:rsid w:val="004E1C91"/>
    <w:rsid w:val="004E1EC2"/>
    <w:rsid w:val="004E20CA"/>
    <w:rsid w:val="004E2845"/>
    <w:rsid w:val="004E28A0"/>
    <w:rsid w:val="004E2ABC"/>
    <w:rsid w:val="004E300C"/>
    <w:rsid w:val="004E3842"/>
    <w:rsid w:val="004E3F66"/>
    <w:rsid w:val="004E3F6B"/>
    <w:rsid w:val="004E4729"/>
    <w:rsid w:val="004E4783"/>
    <w:rsid w:val="004E5168"/>
    <w:rsid w:val="004E5631"/>
    <w:rsid w:val="004E576C"/>
    <w:rsid w:val="004E5D11"/>
    <w:rsid w:val="004E6024"/>
    <w:rsid w:val="004E6721"/>
    <w:rsid w:val="004E675C"/>
    <w:rsid w:val="004E704B"/>
    <w:rsid w:val="004E70D7"/>
    <w:rsid w:val="004E71B4"/>
    <w:rsid w:val="004E72DF"/>
    <w:rsid w:val="004E7372"/>
    <w:rsid w:val="004F02AD"/>
    <w:rsid w:val="004F0A3F"/>
    <w:rsid w:val="004F0B2F"/>
    <w:rsid w:val="004F0B7C"/>
    <w:rsid w:val="004F104A"/>
    <w:rsid w:val="004F1256"/>
    <w:rsid w:val="004F12B4"/>
    <w:rsid w:val="004F184D"/>
    <w:rsid w:val="004F1C83"/>
    <w:rsid w:val="004F2444"/>
    <w:rsid w:val="004F3913"/>
    <w:rsid w:val="004F3BF4"/>
    <w:rsid w:val="004F45AA"/>
    <w:rsid w:val="004F51DB"/>
    <w:rsid w:val="004F5882"/>
    <w:rsid w:val="004F5ADF"/>
    <w:rsid w:val="004F5C3E"/>
    <w:rsid w:val="004F5D0D"/>
    <w:rsid w:val="004F60D3"/>
    <w:rsid w:val="004F6B8D"/>
    <w:rsid w:val="004F71D3"/>
    <w:rsid w:val="004F778C"/>
    <w:rsid w:val="004F7816"/>
    <w:rsid w:val="00500C56"/>
    <w:rsid w:val="00501500"/>
    <w:rsid w:val="005017FD"/>
    <w:rsid w:val="00501C7D"/>
    <w:rsid w:val="00501CDF"/>
    <w:rsid w:val="00502823"/>
    <w:rsid w:val="00503035"/>
    <w:rsid w:val="00503DAE"/>
    <w:rsid w:val="00503DBB"/>
    <w:rsid w:val="00503E04"/>
    <w:rsid w:val="00504A16"/>
    <w:rsid w:val="00504C09"/>
    <w:rsid w:val="00504EFA"/>
    <w:rsid w:val="00505082"/>
    <w:rsid w:val="00506648"/>
    <w:rsid w:val="00506867"/>
    <w:rsid w:val="0050692B"/>
    <w:rsid w:val="00506C8F"/>
    <w:rsid w:val="00507407"/>
    <w:rsid w:val="00510990"/>
    <w:rsid w:val="00510A4C"/>
    <w:rsid w:val="00510CB5"/>
    <w:rsid w:val="00511CFB"/>
    <w:rsid w:val="00511EF3"/>
    <w:rsid w:val="005121C1"/>
    <w:rsid w:val="005122EE"/>
    <w:rsid w:val="00512C44"/>
    <w:rsid w:val="00513534"/>
    <w:rsid w:val="0051368D"/>
    <w:rsid w:val="005138BE"/>
    <w:rsid w:val="00513D24"/>
    <w:rsid w:val="005140BC"/>
    <w:rsid w:val="00514416"/>
    <w:rsid w:val="00514A41"/>
    <w:rsid w:val="00515095"/>
    <w:rsid w:val="00515E6F"/>
    <w:rsid w:val="005164FE"/>
    <w:rsid w:val="00517150"/>
    <w:rsid w:val="00517A1C"/>
    <w:rsid w:val="00521327"/>
    <w:rsid w:val="00521B3E"/>
    <w:rsid w:val="005221EB"/>
    <w:rsid w:val="005225DF"/>
    <w:rsid w:val="00522DE9"/>
    <w:rsid w:val="00523B21"/>
    <w:rsid w:val="00523F6F"/>
    <w:rsid w:val="00524042"/>
    <w:rsid w:val="00524050"/>
    <w:rsid w:val="00524626"/>
    <w:rsid w:val="00524A1E"/>
    <w:rsid w:val="00524D21"/>
    <w:rsid w:val="00525503"/>
    <w:rsid w:val="00525F9F"/>
    <w:rsid w:val="00526DFD"/>
    <w:rsid w:val="00526EC8"/>
    <w:rsid w:val="005279D3"/>
    <w:rsid w:val="00527B01"/>
    <w:rsid w:val="00527FF4"/>
    <w:rsid w:val="00530234"/>
    <w:rsid w:val="00530658"/>
    <w:rsid w:val="00530710"/>
    <w:rsid w:val="005311A7"/>
    <w:rsid w:val="00531394"/>
    <w:rsid w:val="00532133"/>
    <w:rsid w:val="00532AB4"/>
    <w:rsid w:val="00533015"/>
    <w:rsid w:val="005332DA"/>
    <w:rsid w:val="00533743"/>
    <w:rsid w:val="00534292"/>
    <w:rsid w:val="00534407"/>
    <w:rsid w:val="005345E8"/>
    <w:rsid w:val="00534DF4"/>
    <w:rsid w:val="0053510E"/>
    <w:rsid w:val="00535168"/>
    <w:rsid w:val="0053579A"/>
    <w:rsid w:val="00535C9C"/>
    <w:rsid w:val="00535EFF"/>
    <w:rsid w:val="0053604C"/>
    <w:rsid w:val="0053623E"/>
    <w:rsid w:val="00536ACE"/>
    <w:rsid w:val="00537D48"/>
    <w:rsid w:val="005401C9"/>
    <w:rsid w:val="00540876"/>
    <w:rsid w:val="005409BD"/>
    <w:rsid w:val="00540B1B"/>
    <w:rsid w:val="005412D5"/>
    <w:rsid w:val="00541EC6"/>
    <w:rsid w:val="00541EEE"/>
    <w:rsid w:val="00542150"/>
    <w:rsid w:val="00542379"/>
    <w:rsid w:val="0054388B"/>
    <w:rsid w:val="0054394E"/>
    <w:rsid w:val="005444B1"/>
    <w:rsid w:val="005445BE"/>
    <w:rsid w:val="005446F2"/>
    <w:rsid w:val="0054482D"/>
    <w:rsid w:val="0054498A"/>
    <w:rsid w:val="00544A47"/>
    <w:rsid w:val="00544BBE"/>
    <w:rsid w:val="00545552"/>
    <w:rsid w:val="00545F2C"/>
    <w:rsid w:val="005464B1"/>
    <w:rsid w:val="00546F08"/>
    <w:rsid w:val="0054760C"/>
    <w:rsid w:val="00547971"/>
    <w:rsid w:val="00547A37"/>
    <w:rsid w:val="00547B12"/>
    <w:rsid w:val="00547C68"/>
    <w:rsid w:val="00547D7D"/>
    <w:rsid w:val="00547E9E"/>
    <w:rsid w:val="005507A3"/>
    <w:rsid w:val="00550AF0"/>
    <w:rsid w:val="00551187"/>
    <w:rsid w:val="0055191B"/>
    <w:rsid w:val="005519EB"/>
    <w:rsid w:val="00551D0D"/>
    <w:rsid w:val="00552034"/>
    <w:rsid w:val="00552383"/>
    <w:rsid w:val="0055244D"/>
    <w:rsid w:val="00552837"/>
    <w:rsid w:val="00552DB2"/>
    <w:rsid w:val="00552E38"/>
    <w:rsid w:val="00553651"/>
    <w:rsid w:val="00553850"/>
    <w:rsid w:val="00553C28"/>
    <w:rsid w:val="00553CC4"/>
    <w:rsid w:val="005545A7"/>
    <w:rsid w:val="005557EF"/>
    <w:rsid w:val="00556B8A"/>
    <w:rsid w:val="00556CB4"/>
    <w:rsid w:val="00556F59"/>
    <w:rsid w:val="00557567"/>
    <w:rsid w:val="00557677"/>
    <w:rsid w:val="005577BF"/>
    <w:rsid w:val="005579C4"/>
    <w:rsid w:val="00557CF7"/>
    <w:rsid w:val="00557FAA"/>
    <w:rsid w:val="005600FD"/>
    <w:rsid w:val="00560625"/>
    <w:rsid w:val="00560875"/>
    <w:rsid w:val="00560FEE"/>
    <w:rsid w:val="00561854"/>
    <w:rsid w:val="0056188D"/>
    <w:rsid w:val="00561A18"/>
    <w:rsid w:val="00561B2D"/>
    <w:rsid w:val="00561B56"/>
    <w:rsid w:val="00561C3E"/>
    <w:rsid w:val="0056281D"/>
    <w:rsid w:val="0056337D"/>
    <w:rsid w:val="005634A7"/>
    <w:rsid w:val="00563ADA"/>
    <w:rsid w:val="00563DFC"/>
    <w:rsid w:val="005640E8"/>
    <w:rsid w:val="0056414C"/>
    <w:rsid w:val="005641A5"/>
    <w:rsid w:val="00564426"/>
    <w:rsid w:val="00564E11"/>
    <w:rsid w:val="00564ED2"/>
    <w:rsid w:val="00564FB2"/>
    <w:rsid w:val="0056580C"/>
    <w:rsid w:val="00565BD5"/>
    <w:rsid w:val="0056685C"/>
    <w:rsid w:val="00566980"/>
    <w:rsid w:val="00566F7A"/>
    <w:rsid w:val="0056785F"/>
    <w:rsid w:val="00567CAE"/>
    <w:rsid w:val="00567EF3"/>
    <w:rsid w:val="005703C8"/>
    <w:rsid w:val="005704E2"/>
    <w:rsid w:val="005706D3"/>
    <w:rsid w:val="005709B9"/>
    <w:rsid w:val="00571029"/>
    <w:rsid w:val="0057111E"/>
    <w:rsid w:val="005711AF"/>
    <w:rsid w:val="00571202"/>
    <w:rsid w:val="005715AE"/>
    <w:rsid w:val="0057193E"/>
    <w:rsid w:val="005724B5"/>
    <w:rsid w:val="00572770"/>
    <w:rsid w:val="00572D61"/>
    <w:rsid w:val="00572E80"/>
    <w:rsid w:val="00572F78"/>
    <w:rsid w:val="00573BE1"/>
    <w:rsid w:val="00573C4A"/>
    <w:rsid w:val="005749A8"/>
    <w:rsid w:val="0057551E"/>
    <w:rsid w:val="005756AA"/>
    <w:rsid w:val="005762FD"/>
    <w:rsid w:val="00576F6C"/>
    <w:rsid w:val="00576FAE"/>
    <w:rsid w:val="005774E9"/>
    <w:rsid w:val="00577542"/>
    <w:rsid w:val="00577C4B"/>
    <w:rsid w:val="0058058A"/>
    <w:rsid w:val="0058085C"/>
    <w:rsid w:val="00581161"/>
    <w:rsid w:val="005812EB"/>
    <w:rsid w:val="00581B03"/>
    <w:rsid w:val="00581EE7"/>
    <w:rsid w:val="005823A6"/>
    <w:rsid w:val="005829FD"/>
    <w:rsid w:val="00582A85"/>
    <w:rsid w:val="00582C69"/>
    <w:rsid w:val="00583793"/>
    <w:rsid w:val="0058387F"/>
    <w:rsid w:val="005842A8"/>
    <w:rsid w:val="005847E3"/>
    <w:rsid w:val="00584A10"/>
    <w:rsid w:val="00584D27"/>
    <w:rsid w:val="0058521D"/>
    <w:rsid w:val="005856A3"/>
    <w:rsid w:val="00585CE9"/>
    <w:rsid w:val="00586043"/>
    <w:rsid w:val="005864FB"/>
    <w:rsid w:val="00586854"/>
    <w:rsid w:val="0058688D"/>
    <w:rsid w:val="005870A7"/>
    <w:rsid w:val="00587854"/>
    <w:rsid w:val="00587B87"/>
    <w:rsid w:val="00587BC9"/>
    <w:rsid w:val="00587D7D"/>
    <w:rsid w:val="00587DB9"/>
    <w:rsid w:val="00590117"/>
    <w:rsid w:val="005904A8"/>
    <w:rsid w:val="00590CA2"/>
    <w:rsid w:val="00590CE7"/>
    <w:rsid w:val="00590E0F"/>
    <w:rsid w:val="00590E65"/>
    <w:rsid w:val="00591F66"/>
    <w:rsid w:val="005921F1"/>
    <w:rsid w:val="005923BE"/>
    <w:rsid w:val="00592738"/>
    <w:rsid w:val="00592E73"/>
    <w:rsid w:val="00593AA9"/>
    <w:rsid w:val="00593BDC"/>
    <w:rsid w:val="0059480D"/>
    <w:rsid w:val="00595266"/>
    <w:rsid w:val="005952F6"/>
    <w:rsid w:val="0059560B"/>
    <w:rsid w:val="005956B3"/>
    <w:rsid w:val="00595C25"/>
    <w:rsid w:val="00596254"/>
    <w:rsid w:val="00596551"/>
    <w:rsid w:val="00596D9A"/>
    <w:rsid w:val="00597494"/>
    <w:rsid w:val="00597756"/>
    <w:rsid w:val="005978BF"/>
    <w:rsid w:val="005A0444"/>
    <w:rsid w:val="005A070B"/>
    <w:rsid w:val="005A1900"/>
    <w:rsid w:val="005A1DA9"/>
    <w:rsid w:val="005A277D"/>
    <w:rsid w:val="005A28AA"/>
    <w:rsid w:val="005A2996"/>
    <w:rsid w:val="005A2A90"/>
    <w:rsid w:val="005A2BC6"/>
    <w:rsid w:val="005A3149"/>
    <w:rsid w:val="005A32E0"/>
    <w:rsid w:val="005A3479"/>
    <w:rsid w:val="005A3972"/>
    <w:rsid w:val="005A3B4E"/>
    <w:rsid w:val="005A3F65"/>
    <w:rsid w:val="005A49C4"/>
    <w:rsid w:val="005A49F4"/>
    <w:rsid w:val="005A4FBE"/>
    <w:rsid w:val="005A5E24"/>
    <w:rsid w:val="005A6956"/>
    <w:rsid w:val="005A6B3D"/>
    <w:rsid w:val="005A6D3F"/>
    <w:rsid w:val="005A6E93"/>
    <w:rsid w:val="005A7212"/>
    <w:rsid w:val="005A7244"/>
    <w:rsid w:val="005A7CCB"/>
    <w:rsid w:val="005A7D85"/>
    <w:rsid w:val="005A7E34"/>
    <w:rsid w:val="005B0447"/>
    <w:rsid w:val="005B05D0"/>
    <w:rsid w:val="005B0671"/>
    <w:rsid w:val="005B069C"/>
    <w:rsid w:val="005B06B7"/>
    <w:rsid w:val="005B0BB4"/>
    <w:rsid w:val="005B11AC"/>
    <w:rsid w:val="005B1F34"/>
    <w:rsid w:val="005B2055"/>
    <w:rsid w:val="005B20E7"/>
    <w:rsid w:val="005B2590"/>
    <w:rsid w:val="005B3925"/>
    <w:rsid w:val="005B3DEE"/>
    <w:rsid w:val="005B45BB"/>
    <w:rsid w:val="005B4F6B"/>
    <w:rsid w:val="005B50E9"/>
    <w:rsid w:val="005B54B5"/>
    <w:rsid w:val="005B6EC0"/>
    <w:rsid w:val="005B774F"/>
    <w:rsid w:val="005C00E5"/>
    <w:rsid w:val="005C01DC"/>
    <w:rsid w:val="005C0379"/>
    <w:rsid w:val="005C08AE"/>
    <w:rsid w:val="005C0935"/>
    <w:rsid w:val="005C0E67"/>
    <w:rsid w:val="005C0F71"/>
    <w:rsid w:val="005C11FE"/>
    <w:rsid w:val="005C126A"/>
    <w:rsid w:val="005C1793"/>
    <w:rsid w:val="005C22D6"/>
    <w:rsid w:val="005C2340"/>
    <w:rsid w:val="005C23F4"/>
    <w:rsid w:val="005C29EA"/>
    <w:rsid w:val="005C2CFC"/>
    <w:rsid w:val="005C3906"/>
    <w:rsid w:val="005C3B74"/>
    <w:rsid w:val="005C3D31"/>
    <w:rsid w:val="005C45EE"/>
    <w:rsid w:val="005C465D"/>
    <w:rsid w:val="005C4AEC"/>
    <w:rsid w:val="005C5067"/>
    <w:rsid w:val="005C59FA"/>
    <w:rsid w:val="005C66CE"/>
    <w:rsid w:val="005C7070"/>
    <w:rsid w:val="005C7E9F"/>
    <w:rsid w:val="005D0348"/>
    <w:rsid w:val="005D0B11"/>
    <w:rsid w:val="005D1357"/>
    <w:rsid w:val="005D1884"/>
    <w:rsid w:val="005D1903"/>
    <w:rsid w:val="005D1B75"/>
    <w:rsid w:val="005D1E98"/>
    <w:rsid w:val="005D264F"/>
    <w:rsid w:val="005D26EF"/>
    <w:rsid w:val="005D2A3F"/>
    <w:rsid w:val="005D3833"/>
    <w:rsid w:val="005D3DF0"/>
    <w:rsid w:val="005D4490"/>
    <w:rsid w:val="005D4AF4"/>
    <w:rsid w:val="005D4DB4"/>
    <w:rsid w:val="005D5227"/>
    <w:rsid w:val="005D5F59"/>
    <w:rsid w:val="005D6428"/>
    <w:rsid w:val="005D6A0D"/>
    <w:rsid w:val="005D6DDA"/>
    <w:rsid w:val="005D73E5"/>
    <w:rsid w:val="005D7FC5"/>
    <w:rsid w:val="005E00FF"/>
    <w:rsid w:val="005E0245"/>
    <w:rsid w:val="005E1779"/>
    <w:rsid w:val="005E205E"/>
    <w:rsid w:val="005E2308"/>
    <w:rsid w:val="005E2791"/>
    <w:rsid w:val="005E2918"/>
    <w:rsid w:val="005E2A80"/>
    <w:rsid w:val="005E2ECF"/>
    <w:rsid w:val="005E315D"/>
    <w:rsid w:val="005E332A"/>
    <w:rsid w:val="005E3A98"/>
    <w:rsid w:val="005E43C5"/>
    <w:rsid w:val="005E4717"/>
    <w:rsid w:val="005E4821"/>
    <w:rsid w:val="005E49A5"/>
    <w:rsid w:val="005E508B"/>
    <w:rsid w:val="005E5E27"/>
    <w:rsid w:val="005E6063"/>
    <w:rsid w:val="005E6D03"/>
    <w:rsid w:val="005E6DF0"/>
    <w:rsid w:val="005E70E1"/>
    <w:rsid w:val="005E7719"/>
    <w:rsid w:val="005E7EF2"/>
    <w:rsid w:val="005F029B"/>
    <w:rsid w:val="005F02E4"/>
    <w:rsid w:val="005F0939"/>
    <w:rsid w:val="005F0E32"/>
    <w:rsid w:val="005F1564"/>
    <w:rsid w:val="005F174F"/>
    <w:rsid w:val="005F1DE4"/>
    <w:rsid w:val="005F22EB"/>
    <w:rsid w:val="005F28CE"/>
    <w:rsid w:val="005F2F17"/>
    <w:rsid w:val="005F3019"/>
    <w:rsid w:val="005F33A5"/>
    <w:rsid w:val="005F38ED"/>
    <w:rsid w:val="005F3B03"/>
    <w:rsid w:val="005F3D90"/>
    <w:rsid w:val="005F3E45"/>
    <w:rsid w:val="005F4F55"/>
    <w:rsid w:val="005F501F"/>
    <w:rsid w:val="005F5144"/>
    <w:rsid w:val="005F52AF"/>
    <w:rsid w:val="005F5567"/>
    <w:rsid w:val="005F582F"/>
    <w:rsid w:val="005F5F45"/>
    <w:rsid w:val="005F63A1"/>
    <w:rsid w:val="005F6A39"/>
    <w:rsid w:val="005F6DD2"/>
    <w:rsid w:val="005F6F5E"/>
    <w:rsid w:val="005F70BC"/>
    <w:rsid w:val="005F746F"/>
    <w:rsid w:val="005F7930"/>
    <w:rsid w:val="005F795C"/>
    <w:rsid w:val="005F79D8"/>
    <w:rsid w:val="00600043"/>
    <w:rsid w:val="006012F6"/>
    <w:rsid w:val="00601C38"/>
    <w:rsid w:val="00601C7C"/>
    <w:rsid w:val="006021F1"/>
    <w:rsid w:val="00602237"/>
    <w:rsid w:val="00602A5F"/>
    <w:rsid w:val="00602FB8"/>
    <w:rsid w:val="00603784"/>
    <w:rsid w:val="006040DC"/>
    <w:rsid w:val="0060459C"/>
    <w:rsid w:val="006047A9"/>
    <w:rsid w:val="0060493E"/>
    <w:rsid w:val="00604C2C"/>
    <w:rsid w:val="00604D27"/>
    <w:rsid w:val="00604E31"/>
    <w:rsid w:val="00605178"/>
    <w:rsid w:val="00605874"/>
    <w:rsid w:val="006063D7"/>
    <w:rsid w:val="006065C4"/>
    <w:rsid w:val="0060697F"/>
    <w:rsid w:val="00606CA3"/>
    <w:rsid w:val="006075F2"/>
    <w:rsid w:val="006079AF"/>
    <w:rsid w:val="00607A74"/>
    <w:rsid w:val="00610437"/>
    <w:rsid w:val="00610584"/>
    <w:rsid w:val="006106DC"/>
    <w:rsid w:val="006107EC"/>
    <w:rsid w:val="00610A54"/>
    <w:rsid w:val="0061176D"/>
    <w:rsid w:val="00611BB2"/>
    <w:rsid w:val="00611C11"/>
    <w:rsid w:val="00611E50"/>
    <w:rsid w:val="006123B8"/>
    <w:rsid w:val="0061273E"/>
    <w:rsid w:val="0061304C"/>
    <w:rsid w:val="00613676"/>
    <w:rsid w:val="00613B0F"/>
    <w:rsid w:val="00613E51"/>
    <w:rsid w:val="00614C00"/>
    <w:rsid w:val="00614F04"/>
    <w:rsid w:val="006154C2"/>
    <w:rsid w:val="00615F27"/>
    <w:rsid w:val="00616047"/>
    <w:rsid w:val="006161F8"/>
    <w:rsid w:val="006167E0"/>
    <w:rsid w:val="00616B32"/>
    <w:rsid w:val="00616F01"/>
    <w:rsid w:val="0062016D"/>
    <w:rsid w:val="00620C96"/>
    <w:rsid w:val="00620FE8"/>
    <w:rsid w:val="0062234F"/>
    <w:rsid w:val="006239FA"/>
    <w:rsid w:val="00623ACD"/>
    <w:rsid w:val="00624C99"/>
    <w:rsid w:val="00624CFE"/>
    <w:rsid w:val="006251C7"/>
    <w:rsid w:val="00625272"/>
    <w:rsid w:val="006252AB"/>
    <w:rsid w:val="0062548D"/>
    <w:rsid w:val="006259E3"/>
    <w:rsid w:val="00626BA6"/>
    <w:rsid w:val="00626FD4"/>
    <w:rsid w:val="006274F1"/>
    <w:rsid w:val="00627641"/>
    <w:rsid w:val="00627A61"/>
    <w:rsid w:val="00627DED"/>
    <w:rsid w:val="00627FCB"/>
    <w:rsid w:val="00630067"/>
    <w:rsid w:val="006302D9"/>
    <w:rsid w:val="00630AD8"/>
    <w:rsid w:val="006317C7"/>
    <w:rsid w:val="00631A8D"/>
    <w:rsid w:val="00631ED9"/>
    <w:rsid w:val="00632A42"/>
    <w:rsid w:val="0063314B"/>
    <w:rsid w:val="006335E6"/>
    <w:rsid w:val="006336AB"/>
    <w:rsid w:val="00633B32"/>
    <w:rsid w:val="00633E4D"/>
    <w:rsid w:val="00633F58"/>
    <w:rsid w:val="00634804"/>
    <w:rsid w:val="00634A17"/>
    <w:rsid w:val="00634AF1"/>
    <w:rsid w:val="0063563C"/>
    <w:rsid w:val="00635EFC"/>
    <w:rsid w:val="00635F10"/>
    <w:rsid w:val="006364A9"/>
    <w:rsid w:val="0063696A"/>
    <w:rsid w:val="00636A0C"/>
    <w:rsid w:val="00636C42"/>
    <w:rsid w:val="00637154"/>
    <w:rsid w:val="006374C1"/>
    <w:rsid w:val="00637AB3"/>
    <w:rsid w:val="00637FBE"/>
    <w:rsid w:val="00640445"/>
    <w:rsid w:val="00640CD4"/>
    <w:rsid w:val="006412B5"/>
    <w:rsid w:val="006412D2"/>
    <w:rsid w:val="00641311"/>
    <w:rsid w:val="006415ED"/>
    <w:rsid w:val="006418E1"/>
    <w:rsid w:val="006419D8"/>
    <w:rsid w:val="00641A7E"/>
    <w:rsid w:val="00641BF2"/>
    <w:rsid w:val="006426EA"/>
    <w:rsid w:val="0064299F"/>
    <w:rsid w:val="00642A3A"/>
    <w:rsid w:val="00643B3F"/>
    <w:rsid w:val="00643E0E"/>
    <w:rsid w:val="00643F3B"/>
    <w:rsid w:val="006450B6"/>
    <w:rsid w:val="006453A4"/>
    <w:rsid w:val="006456FD"/>
    <w:rsid w:val="006457CB"/>
    <w:rsid w:val="00645976"/>
    <w:rsid w:val="0064609F"/>
    <w:rsid w:val="006462A5"/>
    <w:rsid w:val="0064745E"/>
    <w:rsid w:val="0064781D"/>
    <w:rsid w:val="00647A12"/>
    <w:rsid w:val="00650559"/>
    <w:rsid w:val="00650A2A"/>
    <w:rsid w:val="00650CD7"/>
    <w:rsid w:val="00650FA4"/>
    <w:rsid w:val="0065101C"/>
    <w:rsid w:val="00651366"/>
    <w:rsid w:val="00651490"/>
    <w:rsid w:val="00651874"/>
    <w:rsid w:val="006518E7"/>
    <w:rsid w:val="00651D96"/>
    <w:rsid w:val="00652650"/>
    <w:rsid w:val="006528C1"/>
    <w:rsid w:val="00652C12"/>
    <w:rsid w:val="00652F1E"/>
    <w:rsid w:val="00653047"/>
    <w:rsid w:val="006531FB"/>
    <w:rsid w:val="00654487"/>
    <w:rsid w:val="006548D8"/>
    <w:rsid w:val="00654A2A"/>
    <w:rsid w:val="00654C55"/>
    <w:rsid w:val="006552B9"/>
    <w:rsid w:val="00655485"/>
    <w:rsid w:val="00655EA3"/>
    <w:rsid w:val="00656478"/>
    <w:rsid w:val="00656590"/>
    <w:rsid w:val="006569A3"/>
    <w:rsid w:val="00656E3B"/>
    <w:rsid w:val="00657222"/>
    <w:rsid w:val="006573FD"/>
    <w:rsid w:val="006607A7"/>
    <w:rsid w:val="00660C62"/>
    <w:rsid w:val="00660C88"/>
    <w:rsid w:val="00661966"/>
    <w:rsid w:val="006619BE"/>
    <w:rsid w:val="006623B3"/>
    <w:rsid w:val="00662642"/>
    <w:rsid w:val="00663031"/>
    <w:rsid w:val="006636AD"/>
    <w:rsid w:val="00663728"/>
    <w:rsid w:val="006637EE"/>
    <w:rsid w:val="00663EE1"/>
    <w:rsid w:val="0066429D"/>
    <w:rsid w:val="006650CE"/>
    <w:rsid w:val="006652DB"/>
    <w:rsid w:val="00665617"/>
    <w:rsid w:val="00665970"/>
    <w:rsid w:val="006666BC"/>
    <w:rsid w:val="00666765"/>
    <w:rsid w:val="006672E1"/>
    <w:rsid w:val="006674E7"/>
    <w:rsid w:val="00667790"/>
    <w:rsid w:val="006677D1"/>
    <w:rsid w:val="00667A2C"/>
    <w:rsid w:val="00667DAB"/>
    <w:rsid w:val="00667F3C"/>
    <w:rsid w:val="00670013"/>
    <w:rsid w:val="006705D6"/>
    <w:rsid w:val="006708D0"/>
    <w:rsid w:val="006719E7"/>
    <w:rsid w:val="0067237E"/>
    <w:rsid w:val="006729A2"/>
    <w:rsid w:val="00672B96"/>
    <w:rsid w:val="00672DCC"/>
    <w:rsid w:val="00673BE5"/>
    <w:rsid w:val="00673FF6"/>
    <w:rsid w:val="00674A8D"/>
    <w:rsid w:val="00675343"/>
    <w:rsid w:val="00675492"/>
    <w:rsid w:val="00675D4C"/>
    <w:rsid w:val="00676725"/>
    <w:rsid w:val="0067687D"/>
    <w:rsid w:val="00676AE4"/>
    <w:rsid w:val="0067728F"/>
    <w:rsid w:val="006773CD"/>
    <w:rsid w:val="00677508"/>
    <w:rsid w:val="00677585"/>
    <w:rsid w:val="006776A5"/>
    <w:rsid w:val="00677B2D"/>
    <w:rsid w:val="00677E39"/>
    <w:rsid w:val="00677EF6"/>
    <w:rsid w:val="00677F95"/>
    <w:rsid w:val="00680484"/>
    <w:rsid w:val="006804A6"/>
    <w:rsid w:val="00680575"/>
    <w:rsid w:val="00680763"/>
    <w:rsid w:val="00680797"/>
    <w:rsid w:val="006811CF"/>
    <w:rsid w:val="00681678"/>
    <w:rsid w:val="006817CE"/>
    <w:rsid w:val="00681E76"/>
    <w:rsid w:val="0068261F"/>
    <w:rsid w:val="00682F2D"/>
    <w:rsid w:val="00683189"/>
    <w:rsid w:val="0068347F"/>
    <w:rsid w:val="006834D6"/>
    <w:rsid w:val="00683E3C"/>
    <w:rsid w:val="00683F53"/>
    <w:rsid w:val="00683FEC"/>
    <w:rsid w:val="006844E9"/>
    <w:rsid w:val="006848B9"/>
    <w:rsid w:val="00685932"/>
    <w:rsid w:val="00685A26"/>
    <w:rsid w:val="00685D6F"/>
    <w:rsid w:val="00685DA9"/>
    <w:rsid w:val="0068623B"/>
    <w:rsid w:val="0068683D"/>
    <w:rsid w:val="00687AEA"/>
    <w:rsid w:val="00687F7E"/>
    <w:rsid w:val="00690707"/>
    <w:rsid w:val="0069077A"/>
    <w:rsid w:val="006908E6"/>
    <w:rsid w:val="00690FE2"/>
    <w:rsid w:val="00691985"/>
    <w:rsid w:val="00691DCE"/>
    <w:rsid w:val="00692431"/>
    <w:rsid w:val="00692A62"/>
    <w:rsid w:val="00692E5F"/>
    <w:rsid w:val="00693335"/>
    <w:rsid w:val="00693563"/>
    <w:rsid w:val="006936F8"/>
    <w:rsid w:val="006941A2"/>
    <w:rsid w:val="006943D4"/>
    <w:rsid w:val="0069453A"/>
    <w:rsid w:val="00694B12"/>
    <w:rsid w:val="00695289"/>
    <w:rsid w:val="0069619C"/>
    <w:rsid w:val="00697023"/>
    <w:rsid w:val="006970B5"/>
    <w:rsid w:val="006975A5"/>
    <w:rsid w:val="006A050D"/>
    <w:rsid w:val="006A063E"/>
    <w:rsid w:val="006A09A4"/>
    <w:rsid w:val="006A0EE4"/>
    <w:rsid w:val="006A20EF"/>
    <w:rsid w:val="006A24C4"/>
    <w:rsid w:val="006A25D6"/>
    <w:rsid w:val="006A35C2"/>
    <w:rsid w:val="006A3DF6"/>
    <w:rsid w:val="006A4027"/>
    <w:rsid w:val="006A4246"/>
    <w:rsid w:val="006A4456"/>
    <w:rsid w:val="006A4520"/>
    <w:rsid w:val="006A4DA2"/>
    <w:rsid w:val="006A4EBC"/>
    <w:rsid w:val="006A526F"/>
    <w:rsid w:val="006A59D5"/>
    <w:rsid w:val="006A684C"/>
    <w:rsid w:val="006A6B3A"/>
    <w:rsid w:val="006A6D30"/>
    <w:rsid w:val="006A73E3"/>
    <w:rsid w:val="006A7C66"/>
    <w:rsid w:val="006A7D7C"/>
    <w:rsid w:val="006B006D"/>
    <w:rsid w:val="006B014D"/>
    <w:rsid w:val="006B0940"/>
    <w:rsid w:val="006B168D"/>
    <w:rsid w:val="006B1C64"/>
    <w:rsid w:val="006B29AC"/>
    <w:rsid w:val="006B3231"/>
    <w:rsid w:val="006B4047"/>
    <w:rsid w:val="006B4BAE"/>
    <w:rsid w:val="006B52EF"/>
    <w:rsid w:val="006B5C5C"/>
    <w:rsid w:val="006B5FEC"/>
    <w:rsid w:val="006B6157"/>
    <w:rsid w:val="006B6C1F"/>
    <w:rsid w:val="006B7678"/>
    <w:rsid w:val="006B7C00"/>
    <w:rsid w:val="006B7F2C"/>
    <w:rsid w:val="006C0372"/>
    <w:rsid w:val="006C0425"/>
    <w:rsid w:val="006C0603"/>
    <w:rsid w:val="006C0883"/>
    <w:rsid w:val="006C139C"/>
    <w:rsid w:val="006C2047"/>
    <w:rsid w:val="006C2682"/>
    <w:rsid w:val="006C2D96"/>
    <w:rsid w:val="006C2F97"/>
    <w:rsid w:val="006C350E"/>
    <w:rsid w:val="006C36F5"/>
    <w:rsid w:val="006C3730"/>
    <w:rsid w:val="006C3779"/>
    <w:rsid w:val="006C3FAC"/>
    <w:rsid w:val="006C40C9"/>
    <w:rsid w:val="006C429D"/>
    <w:rsid w:val="006C45D8"/>
    <w:rsid w:val="006C4677"/>
    <w:rsid w:val="006C4684"/>
    <w:rsid w:val="006C5051"/>
    <w:rsid w:val="006C50E7"/>
    <w:rsid w:val="006C5101"/>
    <w:rsid w:val="006C53D7"/>
    <w:rsid w:val="006C5EAE"/>
    <w:rsid w:val="006C61F5"/>
    <w:rsid w:val="006C7630"/>
    <w:rsid w:val="006D05E4"/>
    <w:rsid w:val="006D0630"/>
    <w:rsid w:val="006D07C6"/>
    <w:rsid w:val="006D0DEF"/>
    <w:rsid w:val="006D12F8"/>
    <w:rsid w:val="006D155C"/>
    <w:rsid w:val="006D18DF"/>
    <w:rsid w:val="006D1CF0"/>
    <w:rsid w:val="006D2442"/>
    <w:rsid w:val="006D2497"/>
    <w:rsid w:val="006D2795"/>
    <w:rsid w:val="006D2942"/>
    <w:rsid w:val="006D2BE3"/>
    <w:rsid w:val="006D2DDE"/>
    <w:rsid w:val="006D325E"/>
    <w:rsid w:val="006D32CF"/>
    <w:rsid w:val="006D36ED"/>
    <w:rsid w:val="006D3D0A"/>
    <w:rsid w:val="006D428F"/>
    <w:rsid w:val="006D4343"/>
    <w:rsid w:val="006D4498"/>
    <w:rsid w:val="006D481B"/>
    <w:rsid w:val="006D4E4A"/>
    <w:rsid w:val="006D51A3"/>
    <w:rsid w:val="006D51FF"/>
    <w:rsid w:val="006D5DBA"/>
    <w:rsid w:val="006D5F27"/>
    <w:rsid w:val="006D601E"/>
    <w:rsid w:val="006D6459"/>
    <w:rsid w:val="006D6485"/>
    <w:rsid w:val="006D7211"/>
    <w:rsid w:val="006E01BC"/>
    <w:rsid w:val="006E0428"/>
    <w:rsid w:val="006E0937"/>
    <w:rsid w:val="006E1143"/>
    <w:rsid w:val="006E1B4A"/>
    <w:rsid w:val="006E1F49"/>
    <w:rsid w:val="006E23CB"/>
    <w:rsid w:val="006E30AC"/>
    <w:rsid w:val="006E31F7"/>
    <w:rsid w:val="006E34E1"/>
    <w:rsid w:val="006E3C03"/>
    <w:rsid w:val="006E403B"/>
    <w:rsid w:val="006E47A0"/>
    <w:rsid w:val="006E4B48"/>
    <w:rsid w:val="006E52C3"/>
    <w:rsid w:val="006E59B9"/>
    <w:rsid w:val="006E5DD7"/>
    <w:rsid w:val="006E6ED4"/>
    <w:rsid w:val="006E72A9"/>
    <w:rsid w:val="006E74EF"/>
    <w:rsid w:val="006E769D"/>
    <w:rsid w:val="006E7963"/>
    <w:rsid w:val="006F03EF"/>
    <w:rsid w:val="006F0601"/>
    <w:rsid w:val="006F07D8"/>
    <w:rsid w:val="006F0878"/>
    <w:rsid w:val="006F0D3C"/>
    <w:rsid w:val="006F1F65"/>
    <w:rsid w:val="006F2A76"/>
    <w:rsid w:val="006F2B8A"/>
    <w:rsid w:val="006F2C04"/>
    <w:rsid w:val="006F4DDD"/>
    <w:rsid w:val="006F5C26"/>
    <w:rsid w:val="006F5D6B"/>
    <w:rsid w:val="006F64B0"/>
    <w:rsid w:val="006F697E"/>
    <w:rsid w:val="006F6A07"/>
    <w:rsid w:val="006F6F52"/>
    <w:rsid w:val="006F7048"/>
    <w:rsid w:val="006F7065"/>
    <w:rsid w:val="006F74E3"/>
    <w:rsid w:val="006F75AD"/>
    <w:rsid w:val="006F7E48"/>
    <w:rsid w:val="006F7F4F"/>
    <w:rsid w:val="007007F3"/>
    <w:rsid w:val="00700B99"/>
    <w:rsid w:val="00700F9F"/>
    <w:rsid w:val="00701061"/>
    <w:rsid w:val="007010E0"/>
    <w:rsid w:val="00701214"/>
    <w:rsid w:val="007017E2"/>
    <w:rsid w:val="0070191A"/>
    <w:rsid w:val="00701E1C"/>
    <w:rsid w:val="00702132"/>
    <w:rsid w:val="00702245"/>
    <w:rsid w:val="0070278A"/>
    <w:rsid w:val="0070292B"/>
    <w:rsid w:val="00702A6F"/>
    <w:rsid w:val="00702B1B"/>
    <w:rsid w:val="00702E59"/>
    <w:rsid w:val="007033CC"/>
    <w:rsid w:val="0070349F"/>
    <w:rsid w:val="00703CE7"/>
    <w:rsid w:val="00704359"/>
    <w:rsid w:val="007043CE"/>
    <w:rsid w:val="007045CA"/>
    <w:rsid w:val="00704978"/>
    <w:rsid w:val="00704A0C"/>
    <w:rsid w:val="00704DD9"/>
    <w:rsid w:val="00705114"/>
    <w:rsid w:val="00705702"/>
    <w:rsid w:val="007059A5"/>
    <w:rsid w:val="007062A1"/>
    <w:rsid w:val="007066D9"/>
    <w:rsid w:val="00706C66"/>
    <w:rsid w:val="0070720A"/>
    <w:rsid w:val="00707721"/>
    <w:rsid w:val="00707826"/>
    <w:rsid w:val="00707FA2"/>
    <w:rsid w:val="00710151"/>
    <w:rsid w:val="007102BE"/>
    <w:rsid w:val="00710362"/>
    <w:rsid w:val="007104C8"/>
    <w:rsid w:val="007106BC"/>
    <w:rsid w:val="00710BDD"/>
    <w:rsid w:val="007111A8"/>
    <w:rsid w:val="00711392"/>
    <w:rsid w:val="007113CB"/>
    <w:rsid w:val="00711480"/>
    <w:rsid w:val="00711B16"/>
    <w:rsid w:val="007120C5"/>
    <w:rsid w:val="007126F1"/>
    <w:rsid w:val="00713433"/>
    <w:rsid w:val="0071351E"/>
    <w:rsid w:val="007138F0"/>
    <w:rsid w:val="00714273"/>
    <w:rsid w:val="00714AE4"/>
    <w:rsid w:val="00714AF6"/>
    <w:rsid w:val="00714E24"/>
    <w:rsid w:val="007151FC"/>
    <w:rsid w:val="00715349"/>
    <w:rsid w:val="00715519"/>
    <w:rsid w:val="00715D42"/>
    <w:rsid w:val="00715DC7"/>
    <w:rsid w:val="00715E58"/>
    <w:rsid w:val="007161B6"/>
    <w:rsid w:val="007165CD"/>
    <w:rsid w:val="007166C3"/>
    <w:rsid w:val="00716D44"/>
    <w:rsid w:val="007172B1"/>
    <w:rsid w:val="007175EA"/>
    <w:rsid w:val="00717746"/>
    <w:rsid w:val="007179C7"/>
    <w:rsid w:val="00720378"/>
    <w:rsid w:val="00720A93"/>
    <w:rsid w:val="00720FAA"/>
    <w:rsid w:val="007219E9"/>
    <w:rsid w:val="00721C23"/>
    <w:rsid w:val="007227F3"/>
    <w:rsid w:val="00722D51"/>
    <w:rsid w:val="00724440"/>
    <w:rsid w:val="00724742"/>
    <w:rsid w:val="00724A51"/>
    <w:rsid w:val="007250EB"/>
    <w:rsid w:val="00725734"/>
    <w:rsid w:val="00725FD4"/>
    <w:rsid w:val="00726CCF"/>
    <w:rsid w:val="00727909"/>
    <w:rsid w:val="00727D94"/>
    <w:rsid w:val="00730B88"/>
    <w:rsid w:val="00730C02"/>
    <w:rsid w:val="0073116A"/>
    <w:rsid w:val="0073164A"/>
    <w:rsid w:val="007318FB"/>
    <w:rsid w:val="00731CD5"/>
    <w:rsid w:val="00732281"/>
    <w:rsid w:val="007322B7"/>
    <w:rsid w:val="0073258C"/>
    <w:rsid w:val="00732B39"/>
    <w:rsid w:val="00733703"/>
    <w:rsid w:val="007338C3"/>
    <w:rsid w:val="0073394F"/>
    <w:rsid w:val="00733E34"/>
    <w:rsid w:val="00733FE4"/>
    <w:rsid w:val="007340EE"/>
    <w:rsid w:val="00735236"/>
    <w:rsid w:val="007356EB"/>
    <w:rsid w:val="00735992"/>
    <w:rsid w:val="00735A27"/>
    <w:rsid w:val="00735B45"/>
    <w:rsid w:val="007361D9"/>
    <w:rsid w:val="00736603"/>
    <w:rsid w:val="007374D3"/>
    <w:rsid w:val="007400D0"/>
    <w:rsid w:val="007400D2"/>
    <w:rsid w:val="00740820"/>
    <w:rsid w:val="00740851"/>
    <w:rsid w:val="00740EB3"/>
    <w:rsid w:val="00740F96"/>
    <w:rsid w:val="00741009"/>
    <w:rsid w:val="007410F4"/>
    <w:rsid w:val="007415DA"/>
    <w:rsid w:val="00741C17"/>
    <w:rsid w:val="007424F8"/>
    <w:rsid w:val="00742695"/>
    <w:rsid w:val="00743923"/>
    <w:rsid w:val="00743A49"/>
    <w:rsid w:val="00743B9D"/>
    <w:rsid w:val="007441F1"/>
    <w:rsid w:val="00744304"/>
    <w:rsid w:val="007443C1"/>
    <w:rsid w:val="007445DE"/>
    <w:rsid w:val="007448FC"/>
    <w:rsid w:val="00744C6F"/>
    <w:rsid w:val="00745AAA"/>
    <w:rsid w:val="00745AC2"/>
    <w:rsid w:val="00745E8B"/>
    <w:rsid w:val="00745FDF"/>
    <w:rsid w:val="00746094"/>
    <w:rsid w:val="00746479"/>
    <w:rsid w:val="007468B8"/>
    <w:rsid w:val="00747337"/>
    <w:rsid w:val="00747AF0"/>
    <w:rsid w:val="00747E3A"/>
    <w:rsid w:val="00747E8E"/>
    <w:rsid w:val="0075043E"/>
    <w:rsid w:val="00751CBF"/>
    <w:rsid w:val="0075287B"/>
    <w:rsid w:val="00752D01"/>
    <w:rsid w:val="00752D9E"/>
    <w:rsid w:val="00752E5E"/>
    <w:rsid w:val="00752F05"/>
    <w:rsid w:val="007530E2"/>
    <w:rsid w:val="007534CF"/>
    <w:rsid w:val="00753884"/>
    <w:rsid w:val="00753888"/>
    <w:rsid w:val="0075437A"/>
    <w:rsid w:val="00754A04"/>
    <w:rsid w:val="0075547F"/>
    <w:rsid w:val="007556F4"/>
    <w:rsid w:val="00755A20"/>
    <w:rsid w:val="00755C1B"/>
    <w:rsid w:val="007565B2"/>
    <w:rsid w:val="007603E0"/>
    <w:rsid w:val="007607A9"/>
    <w:rsid w:val="00760D4F"/>
    <w:rsid w:val="007614A9"/>
    <w:rsid w:val="00761535"/>
    <w:rsid w:val="007616F6"/>
    <w:rsid w:val="00761983"/>
    <w:rsid w:val="0076241A"/>
    <w:rsid w:val="00762483"/>
    <w:rsid w:val="007625AE"/>
    <w:rsid w:val="007629AA"/>
    <w:rsid w:val="00762DC3"/>
    <w:rsid w:val="00762E31"/>
    <w:rsid w:val="00763419"/>
    <w:rsid w:val="00763950"/>
    <w:rsid w:val="00763C7D"/>
    <w:rsid w:val="007643B0"/>
    <w:rsid w:val="00765988"/>
    <w:rsid w:val="00765D9E"/>
    <w:rsid w:val="00765E6F"/>
    <w:rsid w:val="00765EFA"/>
    <w:rsid w:val="00766BE1"/>
    <w:rsid w:val="007672E7"/>
    <w:rsid w:val="007677E2"/>
    <w:rsid w:val="00767DB2"/>
    <w:rsid w:val="0077000A"/>
    <w:rsid w:val="00770075"/>
    <w:rsid w:val="00770725"/>
    <w:rsid w:val="007711D0"/>
    <w:rsid w:val="00771331"/>
    <w:rsid w:val="007715E1"/>
    <w:rsid w:val="007716BB"/>
    <w:rsid w:val="00771BBF"/>
    <w:rsid w:val="007720AC"/>
    <w:rsid w:val="007726A0"/>
    <w:rsid w:val="00772883"/>
    <w:rsid w:val="007730A8"/>
    <w:rsid w:val="00773591"/>
    <w:rsid w:val="0077375B"/>
    <w:rsid w:val="007746DA"/>
    <w:rsid w:val="00775616"/>
    <w:rsid w:val="0077575D"/>
    <w:rsid w:val="0077581F"/>
    <w:rsid w:val="007759E0"/>
    <w:rsid w:val="00775F6E"/>
    <w:rsid w:val="00776566"/>
    <w:rsid w:val="00776989"/>
    <w:rsid w:val="00780093"/>
    <w:rsid w:val="00780ACB"/>
    <w:rsid w:val="00781636"/>
    <w:rsid w:val="00781BE0"/>
    <w:rsid w:val="00781F72"/>
    <w:rsid w:val="007820A9"/>
    <w:rsid w:val="0078261D"/>
    <w:rsid w:val="00783FD8"/>
    <w:rsid w:val="00784090"/>
    <w:rsid w:val="007845E6"/>
    <w:rsid w:val="0078467D"/>
    <w:rsid w:val="007847C9"/>
    <w:rsid w:val="00784A6C"/>
    <w:rsid w:val="00784CA8"/>
    <w:rsid w:val="00784CCD"/>
    <w:rsid w:val="00785471"/>
    <w:rsid w:val="00785ACB"/>
    <w:rsid w:val="00785D8E"/>
    <w:rsid w:val="007865C1"/>
    <w:rsid w:val="00786A6C"/>
    <w:rsid w:val="00786D10"/>
    <w:rsid w:val="00786F1F"/>
    <w:rsid w:val="007876FB"/>
    <w:rsid w:val="00787A27"/>
    <w:rsid w:val="00787AA7"/>
    <w:rsid w:val="00787E8C"/>
    <w:rsid w:val="0079019D"/>
    <w:rsid w:val="007903B2"/>
    <w:rsid w:val="007909BC"/>
    <w:rsid w:val="00790DBF"/>
    <w:rsid w:val="0079179B"/>
    <w:rsid w:val="00791D7A"/>
    <w:rsid w:val="00792120"/>
    <w:rsid w:val="007922BB"/>
    <w:rsid w:val="0079351D"/>
    <w:rsid w:val="007935C7"/>
    <w:rsid w:val="007935DC"/>
    <w:rsid w:val="00793B20"/>
    <w:rsid w:val="00793C44"/>
    <w:rsid w:val="00793C6C"/>
    <w:rsid w:val="00793C98"/>
    <w:rsid w:val="00793D6F"/>
    <w:rsid w:val="00794699"/>
    <w:rsid w:val="00794D01"/>
    <w:rsid w:val="007958F6"/>
    <w:rsid w:val="00795A54"/>
    <w:rsid w:val="00795E2C"/>
    <w:rsid w:val="0079626B"/>
    <w:rsid w:val="00796351"/>
    <w:rsid w:val="007963EE"/>
    <w:rsid w:val="00796495"/>
    <w:rsid w:val="00796577"/>
    <w:rsid w:val="0079678C"/>
    <w:rsid w:val="00796C7C"/>
    <w:rsid w:val="00796D66"/>
    <w:rsid w:val="00796DBD"/>
    <w:rsid w:val="007A0609"/>
    <w:rsid w:val="007A0CD1"/>
    <w:rsid w:val="007A129A"/>
    <w:rsid w:val="007A12A0"/>
    <w:rsid w:val="007A2017"/>
    <w:rsid w:val="007A2180"/>
    <w:rsid w:val="007A22D5"/>
    <w:rsid w:val="007A238D"/>
    <w:rsid w:val="007A2965"/>
    <w:rsid w:val="007A29D3"/>
    <w:rsid w:val="007A2D2A"/>
    <w:rsid w:val="007A3394"/>
    <w:rsid w:val="007A35C4"/>
    <w:rsid w:val="007A3E70"/>
    <w:rsid w:val="007A4048"/>
    <w:rsid w:val="007A4519"/>
    <w:rsid w:val="007A4ED1"/>
    <w:rsid w:val="007A4F39"/>
    <w:rsid w:val="007A5489"/>
    <w:rsid w:val="007A55CD"/>
    <w:rsid w:val="007A670D"/>
    <w:rsid w:val="007A6DBE"/>
    <w:rsid w:val="007A6ED8"/>
    <w:rsid w:val="007A6FFF"/>
    <w:rsid w:val="007A75E6"/>
    <w:rsid w:val="007A7923"/>
    <w:rsid w:val="007A7B4F"/>
    <w:rsid w:val="007A7BE6"/>
    <w:rsid w:val="007A7D0D"/>
    <w:rsid w:val="007A7D63"/>
    <w:rsid w:val="007A7E4B"/>
    <w:rsid w:val="007A7FFE"/>
    <w:rsid w:val="007B0093"/>
    <w:rsid w:val="007B09C8"/>
    <w:rsid w:val="007B0BD1"/>
    <w:rsid w:val="007B0E16"/>
    <w:rsid w:val="007B1296"/>
    <w:rsid w:val="007B1580"/>
    <w:rsid w:val="007B1607"/>
    <w:rsid w:val="007B1C52"/>
    <w:rsid w:val="007B1D8E"/>
    <w:rsid w:val="007B235A"/>
    <w:rsid w:val="007B24A4"/>
    <w:rsid w:val="007B26A4"/>
    <w:rsid w:val="007B2C74"/>
    <w:rsid w:val="007B309C"/>
    <w:rsid w:val="007B3920"/>
    <w:rsid w:val="007B3C34"/>
    <w:rsid w:val="007B4708"/>
    <w:rsid w:val="007B48A9"/>
    <w:rsid w:val="007B4DC0"/>
    <w:rsid w:val="007B4F72"/>
    <w:rsid w:val="007B4F97"/>
    <w:rsid w:val="007B53EA"/>
    <w:rsid w:val="007B56FB"/>
    <w:rsid w:val="007B584C"/>
    <w:rsid w:val="007B6876"/>
    <w:rsid w:val="007B6E1F"/>
    <w:rsid w:val="007B6F82"/>
    <w:rsid w:val="007B71F7"/>
    <w:rsid w:val="007B77F6"/>
    <w:rsid w:val="007B784D"/>
    <w:rsid w:val="007B7918"/>
    <w:rsid w:val="007B7A48"/>
    <w:rsid w:val="007B7E91"/>
    <w:rsid w:val="007C0659"/>
    <w:rsid w:val="007C0D79"/>
    <w:rsid w:val="007C1040"/>
    <w:rsid w:val="007C151B"/>
    <w:rsid w:val="007C33C1"/>
    <w:rsid w:val="007C3E24"/>
    <w:rsid w:val="007C40B7"/>
    <w:rsid w:val="007C4111"/>
    <w:rsid w:val="007C41DC"/>
    <w:rsid w:val="007C4BC3"/>
    <w:rsid w:val="007C5236"/>
    <w:rsid w:val="007C5462"/>
    <w:rsid w:val="007C56BC"/>
    <w:rsid w:val="007C575F"/>
    <w:rsid w:val="007C5A61"/>
    <w:rsid w:val="007C5B40"/>
    <w:rsid w:val="007C6E40"/>
    <w:rsid w:val="007C7002"/>
    <w:rsid w:val="007C743F"/>
    <w:rsid w:val="007C7454"/>
    <w:rsid w:val="007D000A"/>
    <w:rsid w:val="007D0582"/>
    <w:rsid w:val="007D0CAD"/>
    <w:rsid w:val="007D0E3B"/>
    <w:rsid w:val="007D12D4"/>
    <w:rsid w:val="007D14FF"/>
    <w:rsid w:val="007D19EB"/>
    <w:rsid w:val="007D2337"/>
    <w:rsid w:val="007D33EE"/>
    <w:rsid w:val="007D5653"/>
    <w:rsid w:val="007D62B9"/>
    <w:rsid w:val="007D7332"/>
    <w:rsid w:val="007D7578"/>
    <w:rsid w:val="007E0062"/>
    <w:rsid w:val="007E00D5"/>
    <w:rsid w:val="007E05C3"/>
    <w:rsid w:val="007E0DBF"/>
    <w:rsid w:val="007E0F33"/>
    <w:rsid w:val="007E2D19"/>
    <w:rsid w:val="007E2D90"/>
    <w:rsid w:val="007E31A5"/>
    <w:rsid w:val="007E3211"/>
    <w:rsid w:val="007E3280"/>
    <w:rsid w:val="007E3928"/>
    <w:rsid w:val="007E3C2E"/>
    <w:rsid w:val="007E408F"/>
    <w:rsid w:val="007E467B"/>
    <w:rsid w:val="007E47E6"/>
    <w:rsid w:val="007E515A"/>
    <w:rsid w:val="007E6321"/>
    <w:rsid w:val="007E68BB"/>
    <w:rsid w:val="007E7AAB"/>
    <w:rsid w:val="007E7DE7"/>
    <w:rsid w:val="007F0625"/>
    <w:rsid w:val="007F1426"/>
    <w:rsid w:val="007F1554"/>
    <w:rsid w:val="007F1A8C"/>
    <w:rsid w:val="007F2016"/>
    <w:rsid w:val="007F2288"/>
    <w:rsid w:val="007F2794"/>
    <w:rsid w:val="007F2DE7"/>
    <w:rsid w:val="007F3492"/>
    <w:rsid w:val="007F4045"/>
    <w:rsid w:val="007F4F23"/>
    <w:rsid w:val="007F5270"/>
    <w:rsid w:val="007F542D"/>
    <w:rsid w:val="007F57CF"/>
    <w:rsid w:val="007F6499"/>
    <w:rsid w:val="007F6646"/>
    <w:rsid w:val="007F6717"/>
    <w:rsid w:val="007F692E"/>
    <w:rsid w:val="007F6C3B"/>
    <w:rsid w:val="008005CF"/>
    <w:rsid w:val="008008D4"/>
    <w:rsid w:val="008008ED"/>
    <w:rsid w:val="00801333"/>
    <w:rsid w:val="00801BD1"/>
    <w:rsid w:val="00801E42"/>
    <w:rsid w:val="008030D3"/>
    <w:rsid w:val="0080352F"/>
    <w:rsid w:val="00803BEE"/>
    <w:rsid w:val="00804AC5"/>
    <w:rsid w:val="00805504"/>
    <w:rsid w:val="00805AA9"/>
    <w:rsid w:val="00805C43"/>
    <w:rsid w:val="00805F47"/>
    <w:rsid w:val="008062EF"/>
    <w:rsid w:val="008063B4"/>
    <w:rsid w:val="008064B5"/>
    <w:rsid w:val="00806766"/>
    <w:rsid w:val="0080725F"/>
    <w:rsid w:val="0080726E"/>
    <w:rsid w:val="008073B0"/>
    <w:rsid w:val="00807549"/>
    <w:rsid w:val="008076FE"/>
    <w:rsid w:val="00807ACE"/>
    <w:rsid w:val="00807CD9"/>
    <w:rsid w:val="00807CF7"/>
    <w:rsid w:val="00807D49"/>
    <w:rsid w:val="00807F84"/>
    <w:rsid w:val="00810F55"/>
    <w:rsid w:val="00811319"/>
    <w:rsid w:val="008116F0"/>
    <w:rsid w:val="00811939"/>
    <w:rsid w:val="00811E73"/>
    <w:rsid w:val="00812379"/>
    <w:rsid w:val="008128D8"/>
    <w:rsid w:val="00812BB0"/>
    <w:rsid w:val="008131B1"/>
    <w:rsid w:val="008131F6"/>
    <w:rsid w:val="0081381F"/>
    <w:rsid w:val="00813878"/>
    <w:rsid w:val="00813B99"/>
    <w:rsid w:val="008150A3"/>
    <w:rsid w:val="008152AC"/>
    <w:rsid w:val="00815457"/>
    <w:rsid w:val="00815D06"/>
    <w:rsid w:val="00816225"/>
    <w:rsid w:val="00816D3A"/>
    <w:rsid w:val="00817E16"/>
    <w:rsid w:val="00817EB5"/>
    <w:rsid w:val="00820248"/>
    <w:rsid w:val="00820D5C"/>
    <w:rsid w:val="00820F7E"/>
    <w:rsid w:val="008211AF"/>
    <w:rsid w:val="008222A6"/>
    <w:rsid w:val="00822421"/>
    <w:rsid w:val="0082258C"/>
    <w:rsid w:val="00822752"/>
    <w:rsid w:val="00822F59"/>
    <w:rsid w:val="008236A3"/>
    <w:rsid w:val="00824389"/>
    <w:rsid w:val="0082445F"/>
    <w:rsid w:val="008257C1"/>
    <w:rsid w:val="00825D72"/>
    <w:rsid w:val="00825F18"/>
    <w:rsid w:val="00826BB2"/>
    <w:rsid w:val="008272F3"/>
    <w:rsid w:val="0082758D"/>
    <w:rsid w:val="008276F9"/>
    <w:rsid w:val="00830641"/>
    <w:rsid w:val="0083170A"/>
    <w:rsid w:val="00831824"/>
    <w:rsid w:val="00831E94"/>
    <w:rsid w:val="00832009"/>
    <w:rsid w:val="00832817"/>
    <w:rsid w:val="00833502"/>
    <w:rsid w:val="00833782"/>
    <w:rsid w:val="00833E65"/>
    <w:rsid w:val="00834818"/>
    <w:rsid w:val="008349C2"/>
    <w:rsid w:val="00834D2D"/>
    <w:rsid w:val="00834E22"/>
    <w:rsid w:val="00834E8B"/>
    <w:rsid w:val="008353BD"/>
    <w:rsid w:val="00835511"/>
    <w:rsid w:val="00835814"/>
    <w:rsid w:val="00835AAB"/>
    <w:rsid w:val="00835CB9"/>
    <w:rsid w:val="00835F8C"/>
    <w:rsid w:val="008361AF"/>
    <w:rsid w:val="008362C0"/>
    <w:rsid w:val="008369CF"/>
    <w:rsid w:val="00837518"/>
    <w:rsid w:val="00837762"/>
    <w:rsid w:val="008408DD"/>
    <w:rsid w:val="008409CE"/>
    <w:rsid w:val="00840AF9"/>
    <w:rsid w:val="00840C16"/>
    <w:rsid w:val="00840D4F"/>
    <w:rsid w:val="00841062"/>
    <w:rsid w:val="00841093"/>
    <w:rsid w:val="0084110C"/>
    <w:rsid w:val="00841125"/>
    <w:rsid w:val="008418C7"/>
    <w:rsid w:val="00841953"/>
    <w:rsid w:val="00841B42"/>
    <w:rsid w:val="00841DDF"/>
    <w:rsid w:val="0084218A"/>
    <w:rsid w:val="00842511"/>
    <w:rsid w:val="00843220"/>
    <w:rsid w:val="008434D6"/>
    <w:rsid w:val="008438E5"/>
    <w:rsid w:val="00843E32"/>
    <w:rsid w:val="00844521"/>
    <w:rsid w:val="0084452A"/>
    <w:rsid w:val="00844B55"/>
    <w:rsid w:val="0084502E"/>
    <w:rsid w:val="00845575"/>
    <w:rsid w:val="008455FC"/>
    <w:rsid w:val="00845A40"/>
    <w:rsid w:val="008464AB"/>
    <w:rsid w:val="00846BDC"/>
    <w:rsid w:val="00846F0F"/>
    <w:rsid w:val="0084711F"/>
    <w:rsid w:val="00847DE8"/>
    <w:rsid w:val="0085008A"/>
    <w:rsid w:val="0085046A"/>
    <w:rsid w:val="00850BE4"/>
    <w:rsid w:val="00850C42"/>
    <w:rsid w:val="00851624"/>
    <w:rsid w:val="00851F3E"/>
    <w:rsid w:val="00852289"/>
    <w:rsid w:val="00852F1F"/>
    <w:rsid w:val="00853CF7"/>
    <w:rsid w:val="008541A9"/>
    <w:rsid w:val="00854547"/>
    <w:rsid w:val="00854F4C"/>
    <w:rsid w:val="008550EE"/>
    <w:rsid w:val="008553E4"/>
    <w:rsid w:val="0085593B"/>
    <w:rsid w:val="00855A23"/>
    <w:rsid w:val="00855DC1"/>
    <w:rsid w:val="008560B2"/>
    <w:rsid w:val="0085624E"/>
    <w:rsid w:val="008571C9"/>
    <w:rsid w:val="00857953"/>
    <w:rsid w:val="00857AAF"/>
    <w:rsid w:val="00860215"/>
    <w:rsid w:val="00860EC0"/>
    <w:rsid w:val="008611D8"/>
    <w:rsid w:val="00861291"/>
    <w:rsid w:val="0086178E"/>
    <w:rsid w:val="00861D13"/>
    <w:rsid w:val="00861FE8"/>
    <w:rsid w:val="00862287"/>
    <w:rsid w:val="0086232E"/>
    <w:rsid w:val="00862E58"/>
    <w:rsid w:val="00863469"/>
    <w:rsid w:val="008634F6"/>
    <w:rsid w:val="0086360B"/>
    <w:rsid w:val="0086374C"/>
    <w:rsid w:val="008637E9"/>
    <w:rsid w:val="008637F0"/>
    <w:rsid w:val="00863804"/>
    <w:rsid w:val="00863D63"/>
    <w:rsid w:val="00863DA4"/>
    <w:rsid w:val="00863F15"/>
    <w:rsid w:val="008640AC"/>
    <w:rsid w:val="0086426A"/>
    <w:rsid w:val="00864C32"/>
    <w:rsid w:val="0086520E"/>
    <w:rsid w:val="00865363"/>
    <w:rsid w:val="008655BF"/>
    <w:rsid w:val="008656B5"/>
    <w:rsid w:val="008658FE"/>
    <w:rsid w:val="00865CFF"/>
    <w:rsid w:val="00865DD2"/>
    <w:rsid w:val="008663AD"/>
    <w:rsid w:val="008666BD"/>
    <w:rsid w:val="008666DA"/>
    <w:rsid w:val="00866EA3"/>
    <w:rsid w:val="008673E4"/>
    <w:rsid w:val="008702F7"/>
    <w:rsid w:val="008708FE"/>
    <w:rsid w:val="008714A4"/>
    <w:rsid w:val="00871516"/>
    <w:rsid w:val="008715B8"/>
    <w:rsid w:val="00871867"/>
    <w:rsid w:val="00872135"/>
    <w:rsid w:val="008727E7"/>
    <w:rsid w:val="00872C39"/>
    <w:rsid w:val="00872EA1"/>
    <w:rsid w:val="008732B8"/>
    <w:rsid w:val="00873544"/>
    <w:rsid w:val="008735E8"/>
    <w:rsid w:val="00873C1D"/>
    <w:rsid w:val="00873C65"/>
    <w:rsid w:val="00874DBC"/>
    <w:rsid w:val="00874E46"/>
    <w:rsid w:val="00875AB8"/>
    <w:rsid w:val="0087640D"/>
    <w:rsid w:val="00876D06"/>
    <w:rsid w:val="00876FD5"/>
    <w:rsid w:val="008770D1"/>
    <w:rsid w:val="00877EF5"/>
    <w:rsid w:val="00880261"/>
    <w:rsid w:val="008805FD"/>
    <w:rsid w:val="00881231"/>
    <w:rsid w:val="00881266"/>
    <w:rsid w:val="008814EE"/>
    <w:rsid w:val="008815BB"/>
    <w:rsid w:val="00881D87"/>
    <w:rsid w:val="0088210C"/>
    <w:rsid w:val="0088226C"/>
    <w:rsid w:val="00882284"/>
    <w:rsid w:val="008828F9"/>
    <w:rsid w:val="00883244"/>
    <w:rsid w:val="008832BA"/>
    <w:rsid w:val="00883A1E"/>
    <w:rsid w:val="00883CBF"/>
    <w:rsid w:val="00883D63"/>
    <w:rsid w:val="00883E0D"/>
    <w:rsid w:val="008848B4"/>
    <w:rsid w:val="00884FC5"/>
    <w:rsid w:val="00885783"/>
    <w:rsid w:val="00885A13"/>
    <w:rsid w:val="00885CE3"/>
    <w:rsid w:val="00886175"/>
    <w:rsid w:val="008866F1"/>
    <w:rsid w:val="00886E72"/>
    <w:rsid w:val="00887BD7"/>
    <w:rsid w:val="00887E3F"/>
    <w:rsid w:val="008900AF"/>
    <w:rsid w:val="0089037C"/>
    <w:rsid w:val="00890436"/>
    <w:rsid w:val="00890603"/>
    <w:rsid w:val="008906BD"/>
    <w:rsid w:val="008908FC"/>
    <w:rsid w:val="00890C36"/>
    <w:rsid w:val="00890CD0"/>
    <w:rsid w:val="0089102B"/>
    <w:rsid w:val="00891273"/>
    <w:rsid w:val="00891432"/>
    <w:rsid w:val="008918AA"/>
    <w:rsid w:val="00891B9F"/>
    <w:rsid w:val="00891F62"/>
    <w:rsid w:val="0089323A"/>
    <w:rsid w:val="00893AD8"/>
    <w:rsid w:val="00893D82"/>
    <w:rsid w:val="0089459F"/>
    <w:rsid w:val="00894659"/>
    <w:rsid w:val="00894A05"/>
    <w:rsid w:val="00894ECF"/>
    <w:rsid w:val="00895103"/>
    <w:rsid w:val="00895D9A"/>
    <w:rsid w:val="00895ED7"/>
    <w:rsid w:val="00896031"/>
    <w:rsid w:val="00897605"/>
    <w:rsid w:val="00897AE5"/>
    <w:rsid w:val="00897CCA"/>
    <w:rsid w:val="008A040C"/>
    <w:rsid w:val="008A0469"/>
    <w:rsid w:val="008A1533"/>
    <w:rsid w:val="008A1FDF"/>
    <w:rsid w:val="008A2130"/>
    <w:rsid w:val="008A2147"/>
    <w:rsid w:val="008A224E"/>
    <w:rsid w:val="008A26A8"/>
    <w:rsid w:val="008A2B48"/>
    <w:rsid w:val="008A2B90"/>
    <w:rsid w:val="008A2CB1"/>
    <w:rsid w:val="008A2DD7"/>
    <w:rsid w:val="008A34B8"/>
    <w:rsid w:val="008A39DD"/>
    <w:rsid w:val="008A3EA2"/>
    <w:rsid w:val="008A4AAA"/>
    <w:rsid w:val="008A4BAC"/>
    <w:rsid w:val="008A4F16"/>
    <w:rsid w:val="008A51BA"/>
    <w:rsid w:val="008A5BFD"/>
    <w:rsid w:val="008A5C6E"/>
    <w:rsid w:val="008A6429"/>
    <w:rsid w:val="008A6886"/>
    <w:rsid w:val="008A68C5"/>
    <w:rsid w:val="008A6A6A"/>
    <w:rsid w:val="008A71A8"/>
    <w:rsid w:val="008A7309"/>
    <w:rsid w:val="008A75A2"/>
    <w:rsid w:val="008A7E2E"/>
    <w:rsid w:val="008A7EFA"/>
    <w:rsid w:val="008B01BE"/>
    <w:rsid w:val="008B0551"/>
    <w:rsid w:val="008B07D2"/>
    <w:rsid w:val="008B0CC7"/>
    <w:rsid w:val="008B1018"/>
    <w:rsid w:val="008B12F3"/>
    <w:rsid w:val="008B14DB"/>
    <w:rsid w:val="008B2052"/>
    <w:rsid w:val="008B23C6"/>
    <w:rsid w:val="008B2425"/>
    <w:rsid w:val="008B27BB"/>
    <w:rsid w:val="008B2F07"/>
    <w:rsid w:val="008B3AFC"/>
    <w:rsid w:val="008B3CDB"/>
    <w:rsid w:val="008B5886"/>
    <w:rsid w:val="008B615C"/>
    <w:rsid w:val="008B6429"/>
    <w:rsid w:val="008B6908"/>
    <w:rsid w:val="008B6C9A"/>
    <w:rsid w:val="008B6DE7"/>
    <w:rsid w:val="008B6E65"/>
    <w:rsid w:val="008B6F5E"/>
    <w:rsid w:val="008B78CC"/>
    <w:rsid w:val="008C03FE"/>
    <w:rsid w:val="008C04FA"/>
    <w:rsid w:val="008C051A"/>
    <w:rsid w:val="008C0526"/>
    <w:rsid w:val="008C0A0D"/>
    <w:rsid w:val="008C0A5E"/>
    <w:rsid w:val="008C0BD5"/>
    <w:rsid w:val="008C1077"/>
    <w:rsid w:val="008C1148"/>
    <w:rsid w:val="008C12B8"/>
    <w:rsid w:val="008C14D8"/>
    <w:rsid w:val="008C1B08"/>
    <w:rsid w:val="008C1B0E"/>
    <w:rsid w:val="008C1C6A"/>
    <w:rsid w:val="008C2190"/>
    <w:rsid w:val="008C23D3"/>
    <w:rsid w:val="008C2851"/>
    <w:rsid w:val="008C386D"/>
    <w:rsid w:val="008C3D14"/>
    <w:rsid w:val="008C4368"/>
    <w:rsid w:val="008C4C42"/>
    <w:rsid w:val="008C4FCE"/>
    <w:rsid w:val="008C546E"/>
    <w:rsid w:val="008C7418"/>
    <w:rsid w:val="008C7515"/>
    <w:rsid w:val="008C759C"/>
    <w:rsid w:val="008C7BCE"/>
    <w:rsid w:val="008C7C2D"/>
    <w:rsid w:val="008C7ED4"/>
    <w:rsid w:val="008D0166"/>
    <w:rsid w:val="008D035C"/>
    <w:rsid w:val="008D056D"/>
    <w:rsid w:val="008D0D87"/>
    <w:rsid w:val="008D0FCB"/>
    <w:rsid w:val="008D10C8"/>
    <w:rsid w:val="008D18E2"/>
    <w:rsid w:val="008D2378"/>
    <w:rsid w:val="008D2A37"/>
    <w:rsid w:val="008D2A70"/>
    <w:rsid w:val="008D2C64"/>
    <w:rsid w:val="008D3271"/>
    <w:rsid w:val="008D37AA"/>
    <w:rsid w:val="008D3ED0"/>
    <w:rsid w:val="008D4091"/>
    <w:rsid w:val="008D4833"/>
    <w:rsid w:val="008D54CD"/>
    <w:rsid w:val="008D57A1"/>
    <w:rsid w:val="008D5BBE"/>
    <w:rsid w:val="008D5BDD"/>
    <w:rsid w:val="008D5C2F"/>
    <w:rsid w:val="008D5E49"/>
    <w:rsid w:val="008D67ED"/>
    <w:rsid w:val="008D69C5"/>
    <w:rsid w:val="008D6C42"/>
    <w:rsid w:val="008D7822"/>
    <w:rsid w:val="008E00B4"/>
    <w:rsid w:val="008E0401"/>
    <w:rsid w:val="008E0E3A"/>
    <w:rsid w:val="008E0EC8"/>
    <w:rsid w:val="008E1409"/>
    <w:rsid w:val="008E2E7B"/>
    <w:rsid w:val="008E3833"/>
    <w:rsid w:val="008E3B4F"/>
    <w:rsid w:val="008E3D97"/>
    <w:rsid w:val="008E4A05"/>
    <w:rsid w:val="008E4A2A"/>
    <w:rsid w:val="008E57CF"/>
    <w:rsid w:val="008E67E6"/>
    <w:rsid w:val="008E766B"/>
    <w:rsid w:val="008E7DFA"/>
    <w:rsid w:val="008F06DF"/>
    <w:rsid w:val="008F0A44"/>
    <w:rsid w:val="008F1D27"/>
    <w:rsid w:val="008F224A"/>
    <w:rsid w:val="008F22B8"/>
    <w:rsid w:val="008F3118"/>
    <w:rsid w:val="008F3315"/>
    <w:rsid w:val="008F3E11"/>
    <w:rsid w:val="008F45F7"/>
    <w:rsid w:val="008F512B"/>
    <w:rsid w:val="008F516A"/>
    <w:rsid w:val="008F5217"/>
    <w:rsid w:val="008F527C"/>
    <w:rsid w:val="008F5858"/>
    <w:rsid w:val="008F5965"/>
    <w:rsid w:val="008F5F58"/>
    <w:rsid w:val="008F6340"/>
    <w:rsid w:val="008F663F"/>
    <w:rsid w:val="008F771C"/>
    <w:rsid w:val="008F7E70"/>
    <w:rsid w:val="00900279"/>
    <w:rsid w:val="009008C9"/>
    <w:rsid w:val="00900EC7"/>
    <w:rsid w:val="00901028"/>
    <w:rsid w:val="009016E3"/>
    <w:rsid w:val="00901B27"/>
    <w:rsid w:val="00902051"/>
    <w:rsid w:val="00902177"/>
    <w:rsid w:val="0090246E"/>
    <w:rsid w:val="009028AC"/>
    <w:rsid w:val="00902A03"/>
    <w:rsid w:val="00902BF4"/>
    <w:rsid w:val="00903655"/>
    <w:rsid w:val="009038B0"/>
    <w:rsid w:val="00903DAE"/>
    <w:rsid w:val="00903E77"/>
    <w:rsid w:val="00903F1E"/>
    <w:rsid w:val="00904007"/>
    <w:rsid w:val="00904201"/>
    <w:rsid w:val="009045BA"/>
    <w:rsid w:val="0090517B"/>
    <w:rsid w:val="00905681"/>
    <w:rsid w:val="0090591C"/>
    <w:rsid w:val="0090599B"/>
    <w:rsid w:val="009066AD"/>
    <w:rsid w:val="00906C84"/>
    <w:rsid w:val="009071A3"/>
    <w:rsid w:val="009071B8"/>
    <w:rsid w:val="00907333"/>
    <w:rsid w:val="00907963"/>
    <w:rsid w:val="009079C7"/>
    <w:rsid w:val="00907B5F"/>
    <w:rsid w:val="00907E7F"/>
    <w:rsid w:val="00907F53"/>
    <w:rsid w:val="009100DB"/>
    <w:rsid w:val="009102D6"/>
    <w:rsid w:val="00910470"/>
    <w:rsid w:val="00910493"/>
    <w:rsid w:val="00910BFC"/>
    <w:rsid w:val="00911A40"/>
    <w:rsid w:val="00911A72"/>
    <w:rsid w:val="009130AA"/>
    <w:rsid w:val="009132E2"/>
    <w:rsid w:val="00913654"/>
    <w:rsid w:val="00913926"/>
    <w:rsid w:val="0091392C"/>
    <w:rsid w:val="00913ACC"/>
    <w:rsid w:val="00913CD8"/>
    <w:rsid w:val="0091473C"/>
    <w:rsid w:val="00914883"/>
    <w:rsid w:val="00914FB3"/>
    <w:rsid w:val="0091508B"/>
    <w:rsid w:val="00915553"/>
    <w:rsid w:val="00915732"/>
    <w:rsid w:val="00915B84"/>
    <w:rsid w:val="00916264"/>
    <w:rsid w:val="009162DB"/>
    <w:rsid w:val="00916394"/>
    <w:rsid w:val="009165F5"/>
    <w:rsid w:val="00917352"/>
    <w:rsid w:val="00917920"/>
    <w:rsid w:val="00917B16"/>
    <w:rsid w:val="00917EB7"/>
    <w:rsid w:val="009201BE"/>
    <w:rsid w:val="00920403"/>
    <w:rsid w:val="009205F7"/>
    <w:rsid w:val="00920B21"/>
    <w:rsid w:val="0092220A"/>
    <w:rsid w:val="00922325"/>
    <w:rsid w:val="0092252D"/>
    <w:rsid w:val="00922DC9"/>
    <w:rsid w:val="00922F7B"/>
    <w:rsid w:val="00923634"/>
    <w:rsid w:val="00923A4F"/>
    <w:rsid w:val="00923FF9"/>
    <w:rsid w:val="00924465"/>
    <w:rsid w:val="009255B0"/>
    <w:rsid w:val="00925A6C"/>
    <w:rsid w:val="00925FE1"/>
    <w:rsid w:val="00926FDD"/>
    <w:rsid w:val="009272C1"/>
    <w:rsid w:val="0092737E"/>
    <w:rsid w:val="009273C2"/>
    <w:rsid w:val="0092790C"/>
    <w:rsid w:val="009300CD"/>
    <w:rsid w:val="009300DF"/>
    <w:rsid w:val="00930494"/>
    <w:rsid w:val="00930A3D"/>
    <w:rsid w:val="00930C4D"/>
    <w:rsid w:val="00930D27"/>
    <w:rsid w:val="00930FDE"/>
    <w:rsid w:val="0093100B"/>
    <w:rsid w:val="00931018"/>
    <w:rsid w:val="00931530"/>
    <w:rsid w:val="00931D36"/>
    <w:rsid w:val="00931D94"/>
    <w:rsid w:val="00931F2A"/>
    <w:rsid w:val="00932386"/>
    <w:rsid w:val="00932474"/>
    <w:rsid w:val="0093255E"/>
    <w:rsid w:val="00932939"/>
    <w:rsid w:val="00932AF8"/>
    <w:rsid w:val="00932D04"/>
    <w:rsid w:val="00932EE1"/>
    <w:rsid w:val="00933232"/>
    <w:rsid w:val="009339E2"/>
    <w:rsid w:val="0093439C"/>
    <w:rsid w:val="00934745"/>
    <w:rsid w:val="00934795"/>
    <w:rsid w:val="00934A64"/>
    <w:rsid w:val="009350A0"/>
    <w:rsid w:val="00935DD1"/>
    <w:rsid w:val="00936C2C"/>
    <w:rsid w:val="00936E07"/>
    <w:rsid w:val="00937422"/>
    <w:rsid w:val="00937574"/>
    <w:rsid w:val="009375EB"/>
    <w:rsid w:val="009376B6"/>
    <w:rsid w:val="0093792C"/>
    <w:rsid w:val="00937B63"/>
    <w:rsid w:val="009404DC"/>
    <w:rsid w:val="00940945"/>
    <w:rsid w:val="009410D9"/>
    <w:rsid w:val="0094214D"/>
    <w:rsid w:val="0094232B"/>
    <w:rsid w:val="009424DA"/>
    <w:rsid w:val="00942BB3"/>
    <w:rsid w:val="00942CED"/>
    <w:rsid w:val="00942D02"/>
    <w:rsid w:val="00942E6E"/>
    <w:rsid w:val="00943968"/>
    <w:rsid w:val="00943EE4"/>
    <w:rsid w:val="00944577"/>
    <w:rsid w:val="009445D7"/>
    <w:rsid w:val="00944813"/>
    <w:rsid w:val="00945296"/>
    <w:rsid w:val="00945351"/>
    <w:rsid w:val="009453B1"/>
    <w:rsid w:val="009458CD"/>
    <w:rsid w:val="009458F8"/>
    <w:rsid w:val="00945D4D"/>
    <w:rsid w:val="00946513"/>
    <w:rsid w:val="009468B1"/>
    <w:rsid w:val="009473B8"/>
    <w:rsid w:val="009479BE"/>
    <w:rsid w:val="00947A72"/>
    <w:rsid w:val="00947C06"/>
    <w:rsid w:val="0095016E"/>
    <w:rsid w:val="0095069D"/>
    <w:rsid w:val="009515AE"/>
    <w:rsid w:val="00951A0E"/>
    <w:rsid w:val="00951BFA"/>
    <w:rsid w:val="009522E7"/>
    <w:rsid w:val="00952767"/>
    <w:rsid w:val="009530D3"/>
    <w:rsid w:val="00954182"/>
    <w:rsid w:val="00954343"/>
    <w:rsid w:val="009545B8"/>
    <w:rsid w:val="00954A81"/>
    <w:rsid w:val="00955027"/>
    <w:rsid w:val="0095538F"/>
    <w:rsid w:val="009553F1"/>
    <w:rsid w:val="00955D04"/>
    <w:rsid w:val="00955DE4"/>
    <w:rsid w:val="009560A5"/>
    <w:rsid w:val="00956DE3"/>
    <w:rsid w:val="00956F90"/>
    <w:rsid w:val="0095795B"/>
    <w:rsid w:val="00957BCC"/>
    <w:rsid w:val="00957BF0"/>
    <w:rsid w:val="00957EF2"/>
    <w:rsid w:val="00957F5A"/>
    <w:rsid w:val="009604B2"/>
    <w:rsid w:val="009606B7"/>
    <w:rsid w:val="00960A27"/>
    <w:rsid w:val="00960B50"/>
    <w:rsid w:val="00960D84"/>
    <w:rsid w:val="0096114A"/>
    <w:rsid w:val="00961368"/>
    <w:rsid w:val="00961AD8"/>
    <w:rsid w:val="00961B91"/>
    <w:rsid w:val="00961C31"/>
    <w:rsid w:val="00961F9D"/>
    <w:rsid w:val="009628AF"/>
    <w:rsid w:val="00962924"/>
    <w:rsid w:val="00962E77"/>
    <w:rsid w:val="00963324"/>
    <w:rsid w:val="00963845"/>
    <w:rsid w:val="00963B13"/>
    <w:rsid w:val="009645FC"/>
    <w:rsid w:val="0096486F"/>
    <w:rsid w:val="0096490F"/>
    <w:rsid w:val="00964F50"/>
    <w:rsid w:val="00964FF0"/>
    <w:rsid w:val="00965279"/>
    <w:rsid w:val="009653AA"/>
    <w:rsid w:val="009657AF"/>
    <w:rsid w:val="00965936"/>
    <w:rsid w:val="009668F2"/>
    <w:rsid w:val="00966C86"/>
    <w:rsid w:val="00966E48"/>
    <w:rsid w:val="0096709A"/>
    <w:rsid w:val="009672AD"/>
    <w:rsid w:val="0096768C"/>
    <w:rsid w:val="0096783D"/>
    <w:rsid w:val="0096797D"/>
    <w:rsid w:val="00967B89"/>
    <w:rsid w:val="00970CB6"/>
    <w:rsid w:val="00970D22"/>
    <w:rsid w:val="00970FA7"/>
    <w:rsid w:val="00970FB9"/>
    <w:rsid w:val="009719F3"/>
    <w:rsid w:val="00972AC8"/>
    <w:rsid w:val="00972D88"/>
    <w:rsid w:val="00972E72"/>
    <w:rsid w:val="009731A2"/>
    <w:rsid w:val="009740F4"/>
    <w:rsid w:val="00974655"/>
    <w:rsid w:val="00974BB6"/>
    <w:rsid w:val="00974F6E"/>
    <w:rsid w:val="00976311"/>
    <w:rsid w:val="0097691F"/>
    <w:rsid w:val="00976A0B"/>
    <w:rsid w:val="00977DE0"/>
    <w:rsid w:val="009802FF"/>
    <w:rsid w:val="00980542"/>
    <w:rsid w:val="009806C7"/>
    <w:rsid w:val="00981050"/>
    <w:rsid w:val="009810B7"/>
    <w:rsid w:val="00981393"/>
    <w:rsid w:val="00981654"/>
    <w:rsid w:val="00981BC3"/>
    <w:rsid w:val="00982414"/>
    <w:rsid w:val="0098257B"/>
    <w:rsid w:val="00982A8D"/>
    <w:rsid w:val="00982BF3"/>
    <w:rsid w:val="00982F29"/>
    <w:rsid w:val="00982FCA"/>
    <w:rsid w:val="009836A2"/>
    <w:rsid w:val="00983941"/>
    <w:rsid w:val="00983997"/>
    <w:rsid w:val="0098420E"/>
    <w:rsid w:val="0098434A"/>
    <w:rsid w:val="0098454E"/>
    <w:rsid w:val="00984943"/>
    <w:rsid w:val="00984A59"/>
    <w:rsid w:val="00984CDC"/>
    <w:rsid w:val="00984D0B"/>
    <w:rsid w:val="00984D70"/>
    <w:rsid w:val="009851E1"/>
    <w:rsid w:val="00985254"/>
    <w:rsid w:val="009858E3"/>
    <w:rsid w:val="00985D5E"/>
    <w:rsid w:val="00985F0B"/>
    <w:rsid w:val="00986065"/>
    <w:rsid w:val="009868DE"/>
    <w:rsid w:val="00986DAD"/>
    <w:rsid w:val="00986F13"/>
    <w:rsid w:val="00987256"/>
    <w:rsid w:val="0098747D"/>
    <w:rsid w:val="0098785D"/>
    <w:rsid w:val="0099006D"/>
    <w:rsid w:val="0099051F"/>
    <w:rsid w:val="00990B0A"/>
    <w:rsid w:val="00990CA9"/>
    <w:rsid w:val="00991104"/>
    <w:rsid w:val="0099159C"/>
    <w:rsid w:val="00991A36"/>
    <w:rsid w:val="00991AD9"/>
    <w:rsid w:val="00991E13"/>
    <w:rsid w:val="00991E2D"/>
    <w:rsid w:val="00992858"/>
    <w:rsid w:val="00992B5A"/>
    <w:rsid w:val="009930DE"/>
    <w:rsid w:val="00993A74"/>
    <w:rsid w:val="00994072"/>
    <w:rsid w:val="00994411"/>
    <w:rsid w:val="00994DD9"/>
    <w:rsid w:val="0099553D"/>
    <w:rsid w:val="009959CB"/>
    <w:rsid w:val="00995AC0"/>
    <w:rsid w:val="00995D60"/>
    <w:rsid w:val="00995DA2"/>
    <w:rsid w:val="00995DBF"/>
    <w:rsid w:val="00995FE0"/>
    <w:rsid w:val="009962D1"/>
    <w:rsid w:val="009962DB"/>
    <w:rsid w:val="009963A7"/>
    <w:rsid w:val="009964BC"/>
    <w:rsid w:val="00996649"/>
    <w:rsid w:val="0099669D"/>
    <w:rsid w:val="00996FFE"/>
    <w:rsid w:val="0099715D"/>
    <w:rsid w:val="00997BD8"/>
    <w:rsid w:val="00997CE6"/>
    <w:rsid w:val="00997F64"/>
    <w:rsid w:val="009A0850"/>
    <w:rsid w:val="009A0EA4"/>
    <w:rsid w:val="009A2014"/>
    <w:rsid w:val="009A227B"/>
    <w:rsid w:val="009A22AE"/>
    <w:rsid w:val="009A27A4"/>
    <w:rsid w:val="009A28BD"/>
    <w:rsid w:val="009A2D99"/>
    <w:rsid w:val="009A382A"/>
    <w:rsid w:val="009A3A62"/>
    <w:rsid w:val="009A4F27"/>
    <w:rsid w:val="009A5410"/>
    <w:rsid w:val="009A5445"/>
    <w:rsid w:val="009A568A"/>
    <w:rsid w:val="009A733F"/>
    <w:rsid w:val="009A7928"/>
    <w:rsid w:val="009A7A6A"/>
    <w:rsid w:val="009B0589"/>
    <w:rsid w:val="009B092C"/>
    <w:rsid w:val="009B11B1"/>
    <w:rsid w:val="009B1D77"/>
    <w:rsid w:val="009B1F4C"/>
    <w:rsid w:val="009B353D"/>
    <w:rsid w:val="009B37A4"/>
    <w:rsid w:val="009B38B0"/>
    <w:rsid w:val="009B3982"/>
    <w:rsid w:val="009B3C27"/>
    <w:rsid w:val="009B3C93"/>
    <w:rsid w:val="009B42FA"/>
    <w:rsid w:val="009B44E0"/>
    <w:rsid w:val="009B4CAE"/>
    <w:rsid w:val="009B5218"/>
    <w:rsid w:val="009B5510"/>
    <w:rsid w:val="009B567D"/>
    <w:rsid w:val="009B59E5"/>
    <w:rsid w:val="009B5BE4"/>
    <w:rsid w:val="009B5C41"/>
    <w:rsid w:val="009B5DDF"/>
    <w:rsid w:val="009B64CE"/>
    <w:rsid w:val="009B6A4D"/>
    <w:rsid w:val="009B747F"/>
    <w:rsid w:val="009B775B"/>
    <w:rsid w:val="009B79A1"/>
    <w:rsid w:val="009B7E34"/>
    <w:rsid w:val="009C04C8"/>
    <w:rsid w:val="009C05CD"/>
    <w:rsid w:val="009C0B2C"/>
    <w:rsid w:val="009C2B98"/>
    <w:rsid w:val="009C2BC4"/>
    <w:rsid w:val="009C2DF7"/>
    <w:rsid w:val="009C3902"/>
    <w:rsid w:val="009C4C9B"/>
    <w:rsid w:val="009C4FC1"/>
    <w:rsid w:val="009C51F0"/>
    <w:rsid w:val="009C5233"/>
    <w:rsid w:val="009C5283"/>
    <w:rsid w:val="009C5D31"/>
    <w:rsid w:val="009C6098"/>
    <w:rsid w:val="009C69E1"/>
    <w:rsid w:val="009C6ABC"/>
    <w:rsid w:val="009C6B96"/>
    <w:rsid w:val="009C71E0"/>
    <w:rsid w:val="009C7B49"/>
    <w:rsid w:val="009C7B88"/>
    <w:rsid w:val="009C7BDD"/>
    <w:rsid w:val="009C7FA4"/>
    <w:rsid w:val="009D023C"/>
    <w:rsid w:val="009D03C2"/>
    <w:rsid w:val="009D0AE8"/>
    <w:rsid w:val="009D0B2B"/>
    <w:rsid w:val="009D0E43"/>
    <w:rsid w:val="009D1330"/>
    <w:rsid w:val="009D14DD"/>
    <w:rsid w:val="009D29CF"/>
    <w:rsid w:val="009D2F32"/>
    <w:rsid w:val="009D2F73"/>
    <w:rsid w:val="009D3734"/>
    <w:rsid w:val="009D3E6E"/>
    <w:rsid w:val="009D47FD"/>
    <w:rsid w:val="009D4CCE"/>
    <w:rsid w:val="009D4E19"/>
    <w:rsid w:val="009D5026"/>
    <w:rsid w:val="009D534B"/>
    <w:rsid w:val="009D5407"/>
    <w:rsid w:val="009D5671"/>
    <w:rsid w:val="009D5989"/>
    <w:rsid w:val="009D7737"/>
    <w:rsid w:val="009E0681"/>
    <w:rsid w:val="009E1690"/>
    <w:rsid w:val="009E18F3"/>
    <w:rsid w:val="009E1A29"/>
    <w:rsid w:val="009E1ACB"/>
    <w:rsid w:val="009E1D53"/>
    <w:rsid w:val="009E1FD4"/>
    <w:rsid w:val="009E2093"/>
    <w:rsid w:val="009E20AD"/>
    <w:rsid w:val="009E257D"/>
    <w:rsid w:val="009E26C4"/>
    <w:rsid w:val="009E2CF0"/>
    <w:rsid w:val="009E2E78"/>
    <w:rsid w:val="009E2EC3"/>
    <w:rsid w:val="009E32FB"/>
    <w:rsid w:val="009E34B5"/>
    <w:rsid w:val="009E3526"/>
    <w:rsid w:val="009E3534"/>
    <w:rsid w:val="009E3D8B"/>
    <w:rsid w:val="009E4087"/>
    <w:rsid w:val="009E43C1"/>
    <w:rsid w:val="009E4657"/>
    <w:rsid w:val="009E4DAB"/>
    <w:rsid w:val="009E565D"/>
    <w:rsid w:val="009E5FE8"/>
    <w:rsid w:val="009E6201"/>
    <w:rsid w:val="009E6AE9"/>
    <w:rsid w:val="009E6B55"/>
    <w:rsid w:val="009E77B6"/>
    <w:rsid w:val="009E78AB"/>
    <w:rsid w:val="009E7A77"/>
    <w:rsid w:val="009E7E8F"/>
    <w:rsid w:val="009F02CF"/>
    <w:rsid w:val="009F067B"/>
    <w:rsid w:val="009F07E3"/>
    <w:rsid w:val="009F103A"/>
    <w:rsid w:val="009F1330"/>
    <w:rsid w:val="009F13A0"/>
    <w:rsid w:val="009F183F"/>
    <w:rsid w:val="009F2190"/>
    <w:rsid w:val="009F3EDB"/>
    <w:rsid w:val="009F4214"/>
    <w:rsid w:val="009F4709"/>
    <w:rsid w:val="009F4849"/>
    <w:rsid w:val="009F4A2B"/>
    <w:rsid w:val="009F4AB4"/>
    <w:rsid w:val="009F4FED"/>
    <w:rsid w:val="009F547C"/>
    <w:rsid w:val="009F6BB9"/>
    <w:rsid w:val="009F6C95"/>
    <w:rsid w:val="009F7053"/>
    <w:rsid w:val="00A00AEB"/>
    <w:rsid w:val="00A017A4"/>
    <w:rsid w:val="00A01FA1"/>
    <w:rsid w:val="00A01FBD"/>
    <w:rsid w:val="00A01FD9"/>
    <w:rsid w:val="00A021D6"/>
    <w:rsid w:val="00A029DC"/>
    <w:rsid w:val="00A02F6A"/>
    <w:rsid w:val="00A03808"/>
    <w:rsid w:val="00A04B35"/>
    <w:rsid w:val="00A058CF"/>
    <w:rsid w:val="00A0598E"/>
    <w:rsid w:val="00A06485"/>
    <w:rsid w:val="00A065A4"/>
    <w:rsid w:val="00A067E3"/>
    <w:rsid w:val="00A07215"/>
    <w:rsid w:val="00A074E7"/>
    <w:rsid w:val="00A07CF3"/>
    <w:rsid w:val="00A07D51"/>
    <w:rsid w:val="00A07D65"/>
    <w:rsid w:val="00A101A9"/>
    <w:rsid w:val="00A10445"/>
    <w:rsid w:val="00A1048F"/>
    <w:rsid w:val="00A10603"/>
    <w:rsid w:val="00A10E8C"/>
    <w:rsid w:val="00A1131A"/>
    <w:rsid w:val="00A115ED"/>
    <w:rsid w:val="00A11E8B"/>
    <w:rsid w:val="00A12C94"/>
    <w:rsid w:val="00A13EFC"/>
    <w:rsid w:val="00A14C7C"/>
    <w:rsid w:val="00A14C9F"/>
    <w:rsid w:val="00A150D8"/>
    <w:rsid w:val="00A150FA"/>
    <w:rsid w:val="00A15AC2"/>
    <w:rsid w:val="00A15B74"/>
    <w:rsid w:val="00A16832"/>
    <w:rsid w:val="00A16DBE"/>
    <w:rsid w:val="00A170A0"/>
    <w:rsid w:val="00A173C0"/>
    <w:rsid w:val="00A1797B"/>
    <w:rsid w:val="00A17A75"/>
    <w:rsid w:val="00A17B3B"/>
    <w:rsid w:val="00A17BCF"/>
    <w:rsid w:val="00A17E36"/>
    <w:rsid w:val="00A208C7"/>
    <w:rsid w:val="00A2106F"/>
    <w:rsid w:val="00A211EE"/>
    <w:rsid w:val="00A2121B"/>
    <w:rsid w:val="00A21489"/>
    <w:rsid w:val="00A216BB"/>
    <w:rsid w:val="00A21EB7"/>
    <w:rsid w:val="00A21F7C"/>
    <w:rsid w:val="00A221E5"/>
    <w:rsid w:val="00A2290D"/>
    <w:rsid w:val="00A23237"/>
    <w:rsid w:val="00A23C40"/>
    <w:rsid w:val="00A24421"/>
    <w:rsid w:val="00A246AC"/>
    <w:rsid w:val="00A247FF"/>
    <w:rsid w:val="00A25207"/>
    <w:rsid w:val="00A25216"/>
    <w:rsid w:val="00A2534D"/>
    <w:rsid w:val="00A25C50"/>
    <w:rsid w:val="00A25CCB"/>
    <w:rsid w:val="00A265A1"/>
    <w:rsid w:val="00A27270"/>
    <w:rsid w:val="00A27BD0"/>
    <w:rsid w:val="00A27DAE"/>
    <w:rsid w:val="00A27E0F"/>
    <w:rsid w:val="00A3055B"/>
    <w:rsid w:val="00A30693"/>
    <w:rsid w:val="00A30AFF"/>
    <w:rsid w:val="00A31059"/>
    <w:rsid w:val="00A31D58"/>
    <w:rsid w:val="00A321B2"/>
    <w:rsid w:val="00A33093"/>
    <w:rsid w:val="00A333C5"/>
    <w:rsid w:val="00A334CE"/>
    <w:rsid w:val="00A33D3B"/>
    <w:rsid w:val="00A34873"/>
    <w:rsid w:val="00A34B54"/>
    <w:rsid w:val="00A34DB8"/>
    <w:rsid w:val="00A34FD9"/>
    <w:rsid w:val="00A350DA"/>
    <w:rsid w:val="00A35249"/>
    <w:rsid w:val="00A3607B"/>
    <w:rsid w:val="00A367BC"/>
    <w:rsid w:val="00A36866"/>
    <w:rsid w:val="00A36FB6"/>
    <w:rsid w:val="00A37072"/>
    <w:rsid w:val="00A37715"/>
    <w:rsid w:val="00A404AC"/>
    <w:rsid w:val="00A40B53"/>
    <w:rsid w:val="00A40C9F"/>
    <w:rsid w:val="00A41247"/>
    <w:rsid w:val="00A412CE"/>
    <w:rsid w:val="00A41713"/>
    <w:rsid w:val="00A42DE3"/>
    <w:rsid w:val="00A4309F"/>
    <w:rsid w:val="00A437D5"/>
    <w:rsid w:val="00A43B3D"/>
    <w:rsid w:val="00A43BC8"/>
    <w:rsid w:val="00A45109"/>
    <w:rsid w:val="00A45328"/>
    <w:rsid w:val="00A453CF"/>
    <w:rsid w:val="00A4541B"/>
    <w:rsid w:val="00A45DBF"/>
    <w:rsid w:val="00A45F88"/>
    <w:rsid w:val="00A470A3"/>
    <w:rsid w:val="00A47899"/>
    <w:rsid w:val="00A50B77"/>
    <w:rsid w:val="00A5118D"/>
    <w:rsid w:val="00A51253"/>
    <w:rsid w:val="00A51511"/>
    <w:rsid w:val="00A5182D"/>
    <w:rsid w:val="00A518CB"/>
    <w:rsid w:val="00A52288"/>
    <w:rsid w:val="00A524F5"/>
    <w:rsid w:val="00A52833"/>
    <w:rsid w:val="00A52E60"/>
    <w:rsid w:val="00A5307B"/>
    <w:rsid w:val="00A531A0"/>
    <w:rsid w:val="00A5355D"/>
    <w:rsid w:val="00A537D9"/>
    <w:rsid w:val="00A53CE1"/>
    <w:rsid w:val="00A54689"/>
    <w:rsid w:val="00A54ABE"/>
    <w:rsid w:val="00A54FD0"/>
    <w:rsid w:val="00A55140"/>
    <w:rsid w:val="00A5557C"/>
    <w:rsid w:val="00A5584B"/>
    <w:rsid w:val="00A558EB"/>
    <w:rsid w:val="00A559AE"/>
    <w:rsid w:val="00A55A25"/>
    <w:rsid w:val="00A55B11"/>
    <w:rsid w:val="00A5681A"/>
    <w:rsid w:val="00A56D32"/>
    <w:rsid w:val="00A57018"/>
    <w:rsid w:val="00A571E9"/>
    <w:rsid w:val="00A57268"/>
    <w:rsid w:val="00A573FE"/>
    <w:rsid w:val="00A60D26"/>
    <w:rsid w:val="00A60F94"/>
    <w:rsid w:val="00A61D82"/>
    <w:rsid w:val="00A625AF"/>
    <w:rsid w:val="00A62BB2"/>
    <w:rsid w:val="00A62BB4"/>
    <w:rsid w:val="00A62CCD"/>
    <w:rsid w:val="00A630CC"/>
    <w:rsid w:val="00A630FC"/>
    <w:rsid w:val="00A639CF"/>
    <w:rsid w:val="00A640E9"/>
    <w:rsid w:val="00A642E2"/>
    <w:rsid w:val="00A64A01"/>
    <w:rsid w:val="00A64A7D"/>
    <w:rsid w:val="00A64C3D"/>
    <w:rsid w:val="00A64EC2"/>
    <w:rsid w:val="00A65256"/>
    <w:rsid w:val="00A65425"/>
    <w:rsid w:val="00A655A5"/>
    <w:rsid w:val="00A65C62"/>
    <w:rsid w:val="00A662B3"/>
    <w:rsid w:val="00A662EB"/>
    <w:rsid w:val="00A663F6"/>
    <w:rsid w:val="00A6684C"/>
    <w:rsid w:val="00A671AA"/>
    <w:rsid w:val="00A67408"/>
    <w:rsid w:val="00A67FE0"/>
    <w:rsid w:val="00A70487"/>
    <w:rsid w:val="00A70515"/>
    <w:rsid w:val="00A70FBE"/>
    <w:rsid w:val="00A71509"/>
    <w:rsid w:val="00A7202C"/>
    <w:rsid w:val="00A725B1"/>
    <w:rsid w:val="00A72C84"/>
    <w:rsid w:val="00A72DC0"/>
    <w:rsid w:val="00A74508"/>
    <w:rsid w:val="00A74A8C"/>
    <w:rsid w:val="00A76702"/>
    <w:rsid w:val="00A76FE7"/>
    <w:rsid w:val="00A77342"/>
    <w:rsid w:val="00A77797"/>
    <w:rsid w:val="00A806EA"/>
    <w:rsid w:val="00A80CFA"/>
    <w:rsid w:val="00A80DF6"/>
    <w:rsid w:val="00A80ECB"/>
    <w:rsid w:val="00A810D4"/>
    <w:rsid w:val="00A8131F"/>
    <w:rsid w:val="00A8144E"/>
    <w:rsid w:val="00A81D1F"/>
    <w:rsid w:val="00A81DB9"/>
    <w:rsid w:val="00A823F1"/>
    <w:rsid w:val="00A826F0"/>
    <w:rsid w:val="00A828A9"/>
    <w:rsid w:val="00A82B1F"/>
    <w:rsid w:val="00A82B66"/>
    <w:rsid w:val="00A83418"/>
    <w:rsid w:val="00A83A78"/>
    <w:rsid w:val="00A83D88"/>
    <w:rsid w:val="00A84245"/>
    <w:rsid w:val="00A8497A"/>
    <w:rsid w:val="00A84CAB"/>
    <w:rsid w:val="00A85474"/>
    <w:rsid w:val="00A861A1"/>
    <w:rsid w:val="00A86787"/>
    <w:rsid w:val="00A86CE9"/>
    <w:rsid w:val="00A86F0B"/>
    <w:rsid w:val="00A87716"/>
    <w:rsid w:val="00A87811"/>
    <w:rsid w:val="00A904B1"/>
    <w:rsid w:val="00A9069E"/>
    <w:rsid w:val="00A90EF1"/>
    <w:rsid w:val="00A90F5D"/>
    <w:rsid w:val="00A910B3"/>
    <w:rsid w:val="00A91350"/>
    <w:rsid w:val="00A91476"/>
    <w:rsid w:val="00A91520"/>
    <w:rsid w:val="00A91527"/>
    <w:rsid w:val="00A9164F"/>
    <w:rsid w:val="00A916B5"/>
    <w:rsid w:val="00A9184D"/>
    <w:rsid w:val="00A91858"/>
    <w:rsid w:val="00A920A7"/>
    <w:rsid w:val="00A933AF"/>
    <w:rsid w:val="00A9346A"/>
    <w:rsid w:val="00A9351E"/>
    <w:rsid w:val="00A9410E"/>
    <w:rsid w:val="00A943F9"/>
    <w:rsid w:val="00A94839"/>
    <w:rsid w:val="00A95856"/>
    <w:rsid w:val="00A958BA"/>
    <w:rsid w:val="00A9603A"/>
    <w:rsid w:val="00A9609C"/>
    <w:rsid w:val="00A960C0"/>
    <w:rsid w:val="00A96409"/>
    <w:rsid w:val="00A96725"/>
    <w:rsid w:val="00A969C6"/>
    <w:rsid w:val="00A96B32"/>
    <w:rsid w:val="00A96F97"/>
    <w:rsid w:val="00A97575"/>
    <w:rsid w:val="00A975B0"/>
    <w:rsid w:val="00AA001C"/>
    <w:rsid w:val="00AA0034"/>
    <w:rsid w:val="00AA0381"/>
    <w:rsid w:val="00AA131C"/>
    <w:rsid w:val="00AA1BE7"/>
    <w:rsid w:val="00AA1D7F"/>
    <w:rsid w:val="00AA1F44"/>
    <w:rsid w:val="00AA22D5"/>
    <w:rsid w:val="00AA2CA7"/>
    <w:rsid w:val="00AA341C"/>
    <w:rsid w:val="00AA3888"/>
    <w:rsid w:val="00AA3A6A"/>
    <w:rsid w:val="00AA4197"/>
    <w:rsid w:val="00AA5024"/>
    <w:rsid w:val="00AA55E9"/>
    <w:rsid w:val="00AA56BF"/>
    <w:rsid w:val="00AA61C5"/>
    <w:rsid w:val="00AA659D"/>
    <w:rsid w:val="00AA69C8"/>
    <w:rsid w:val="00AA70B4"/>
    <w:rsid w:val="00AA79D8"/>
    <w:rsid w:val="00AA7D94"/>
    <w:rsid w:val="00AA7E9C"/>
    <w:rsid w:val="00AB0983"/>
    <w:rsid w:val="00AB12A5"/>
    <w:rsid w:val="00AB1439"/>
    <w:rsid w:val="00AB2935"/>
    <w:rsid w:val="00AB3764"/>
    <w:rsid w:val="00AB384C"/>
    <w:rsid w:val="00AB390D"/>
    <w:rsid w:val="00AB3A21"/>
    <w:rsid w:val="00AB3A35"/>
    <w:rsid w:val="00AB4044"/>
    <w:rsid w:val="00AB47B3"/>
    <w:rsid w:val="00AB47CF"/>
    <w:rsid w:val="00AB47DA"/>
    <w:rsid w:val="00AB4983"/>
    <w:rsid w:val="00AB4B70"/>
    <w:rsid w:val="00AB4F30"/>
    <w:rsid w:val="00AB5921"/>
    <w:rsid w:val="00AB5AB9"/>
    <w:rsid w:val="00AB5B63"/>
    <w:rsid w:val="00AB5E70"/>
    <w:rsid w:val="00AB6195"/>
    <w:rsid w:val="00AB61EF"/>
    <w:rsid w:val="00AB6E6D"/>
    <w:rsid w:val="00AB711A"/>
    <w:rsid w:val="00AB7382"/>
    <w:rsid w:val="00AB7D78"/>
    <w:rsid w:val="00AC078A"/>
    <w:rsid w:val="00AC080B"/>
    <w:rsid w:val="00AC0BF7"/>
    <w:rsid w:val="00AC0CEE"/>
    <w:rsid w:val="00AC1E61"/>
    <w:rsid w:val="00AC1F0E"/>
    <w:rsid w:val="00AC244E"/>
    <w:rsid w:val="00AC2788"/>
    <w:rsid w:val="00AC2AD5"/>
    <w:rsid w:val="00AC3173"/>
    <w:rsid w:val="00AC3341"/>
    <w:rsid w:val="00AC3727"/>
    <w:rsid w:val="00AC3DCA"/>
    <w:rsid w:val="00AC3DE9"/>
    <w:rsid w:val="00AC4EE5"/>
    <w:rsid w:val="00AC4FB4"/>
    <w:rsid w:val="00AC5FD9"/>
    <w:rsid w:val="00AC63FA"/>
    <w:rsid w:val="00AC681D"/>
    <w:rsid w:val="00AC68F6"/>
    <w:rsid w:val="00AC7134"/>
    <w:rsid w:val="00AC72BC"/>
    <w:rsid w:val="00AC7B42"/>
    <w:rsid w:val="00AD0484"/>
    <w:rsid w:val="00AD0A29"/>
    <w:rsid w:val="00AD0DC7"/>
    <w:rsid w:val="00AD15E2"/>
    <w:rsid w:val="00AD1636"/>
    <w:rsid w:val="00AD16F1"/>
    <w:rsid w:val="00AD28C2"/>
    <w:rsid w:val="00AD309A"/>
    <w:rsid w:val="00AD320A"/>
    <w:rsid w:val="00AD3D0C"/>
    <w:rsid w:val="00AD4314"/>
    <w:rsid w:val="00AD4449"/>
    <w:rsid w:val="00AD4511"/>
    <w:rsid w:val="00AD46EC"/>
    <w:rsid w:val="00AD4A36"/>
    <w:rsid w:val="00AD5184"/>
    <w:rsid w:val="00AD56BA"/>
    <w:rsid w:val="00AD5895"/>
    <w:rsid w:val="00AD5ABF"/>
    <w:rsid w:val="00AD645A"/>
    <w:rsid w:val="00AD6AC4"/>
    <w:rsid w:val="00AD7195"/>
    <w:rsid w:val="00AD7630"/>
    <w:rsid w:val="00AD764B"/>
    <w:rsid w:val="00AE00FD"/>
    <w:rsid w:val="00AE01F1"/>
    <w:rsid w:val="00AE12BD"/>
    <w:rsid w:val="00AE152B"/>
    <w:rsid w:val="00AE197D"/>
    <w:rsid w:val="00AE1C91"/>
    <w:rsid w:val="00AE1C9B"/>
    <w:rsid w:val="00AE21D7"/>
    <w:rsid w:val="00AE25E2"/>
    <w:rsid w:val="00AE270D"/>
    <w:rsid w:val="00AE29C3"/>
    <w:rsid w:val="00AE32EE"/>
    <w:rsid w:val="00AE33BE"/>
    <w:rsid w:val="00AE35DA"/>
    <w:rsid w:val="00AE3AAC"/>
    <w:rsid w:val="00AE3BE2"/>
    <w:rsid w:val="00AE4121"/>
    <w:rsid w:val="00AE4778"/>
    <w:rsid w:val="00AE4A64"/>
    <w:rsid w:val="00AE4C81"/>
    <w:rsid w:val="00AE4D02"/>
    <w:rsid w:val="00AE5208"/>
    <w:rsid w:val="00AE580F"/>
    <w:rsid w:val="00AE58F6"/>
    <w:rsid w:val="00AE5A45"/>
    <w:rsid w:val="00AE6C4E"/>
    <w:rsid w:val="00AE6C61"/>
    <w:rsid w:val="00AE7046"/>
    <w:rsid w:val="00AE7793"/>
    <w:rsid w:val="00AE789A"/>
    <w:rsid w:val="00AF043A"/>
    <w:rsid w:val="00AF0EF8"/>
    <w:rsid w:val="00AF14FA"/>
    <w:rsid w:val="00AF1A9A"/>
    <w:rsid w:val="00AF1F64"/>
    <w:rsid w:val="00AF238A"/>
    <w:rsid w:val="00AF2658"/>
    <w:rsid w:val="00AF2A8E"/>
    <w:rsid w:val="00AF3130"/>
    <w:rsid w:val="00AF32B0"/>
    <w:rsid w:val="00AF3729"/>
    <w:rsid w:val="00AF38BF"/>
    <w:rsid w:val="00AF393C"/>
    <w:rsid w:val="00AF4024"/>
    <w:rsid w:val="00AF463E"/>
    <w:rsid w:val="00AF4A69"/>
    <w:rsid w:val="00AF551A"/>
    <w:rsid w:val="00AF5545"/>
    <w:rsid w:val="00AF5788"/>
    <w:rsid w:val="00AF57CC"/>
    <w:rsid w:val="00AF5A6B"/>
    <w:rsid w:val="00AF6907"/>
    <w:rsid w:val="00AF73FB"/>
    <w:rsid w:val="00B000E3"/>
    <w:rsid w:val="00B00384"/>
    <w:rsid w:val="00B003DE"/>
    <w:rsid w:val="00B00ABA"/>
    <w:rsid w:val="00B01068"/>
    <w:rsid w:val="00B01524"/>
    <w:rsid w:val="00B01817"/>
    <w:rsid w:val="00B018C7"/>
    <w:rsid w:val="00B01B31"/>
    <w:rsid w:val="00B01C47"/>
    <w:rsid w:val="00B01E63"/>
    <w:rsid w:val="00B0237B"/>
    <w:rsid w:val="00B02A2B"/>
    <w:rsid w:val="00B03137"/>
    <w:rsid w:val="00B032B1"/>
    <w:rsid w:val="00B03AD0"/>
    <w:rsid w:val="00B0488F"/>
    <w:rsid w:val="00B04902"/>
    <w:rsid w:val="00B04E54"/>
    <w:rsid w:val="00B04ED2"/>
    <w:rsid w:val="00B056DF"/>
    <w:rsid w:val="00B05ADA"/>
    <w:rsid w:val="00B064C6"/>
    <w:rsid w:val="00B06A64"/>
    <w:rsid w:val="00B06B68"/>
    <w:rsid w:val="00B06EED"/>
    <w:rsid w:val="00B072B9"/>
    <w:rsid w:val="00B07485"/>
    <w:rsid w:val="00B10425"/>
    <w:rsid w:val="00B106F8"/>
    <w:rsid w:val="00B114BE"/>
    <w:rsid w:val="00B119E7"/>
    <w:rsid w:val="00B130DF"/>
    <w:rsid w:val="00B14795"/>
    <w:rsid w:val="00B147DC"/>
    <w:rsid w:val="00B14CDD"/>
    <w:rsid w:val="00B14DF2"/>
    <w:rsid w:val="00B15B94"/>
    <w:rsid w:val="00B15FD0"/>
    <w:rsid w:val="00B16029"/>
    <w:rsid w:val="00B16054"/>
    <w:rsid w:val="00B16267"/>
    <w:rsid w:val="00B16EBE"/>
    <w:rsid w:val="00B16EE1"/>
    <w:rsid w:val="00B17346"/>
    <w:rsid w:val="00B173C8"/>
    <w:rsid w:val="00B17B04"/>
    <w:rsid w:val="00B17D27"/>
    <w:rsid w:val="00B17E19"/>
    <w:rsid w:val="00B17E2E"/>
    <w:rsid w:val="00B20084"/>
    <w:rsid w:val="00B201F4"/>
    <w:rsid w:val="00B204F3"/>
    <w:rsid w:val="00B20872"/>
    <w:rsid w:val="00B215DA"/>
    <w:rsid w:val="00B218D7"/>
    <w:rsid w:val="00B21B19"/>
    <w:rsid w:val="00B22261"/>
    <w:rsid w:val="00B22485"/>
    <w:rsid w:val="00B23743"/>
    <w:rsid w:val="00B237DC"/>
    <w:rsid w:val="00B2394F"/>
    <w:rsid w:val="00B23AF1"/>
    <w:rsid w:val="00B24076"/>
    <w:rsid w:val="00B2430F"/>
    <w:rsid w:val="00B24606"/>
    <w:rsid w:val="00B24D11"/>
    <w:rsid w:val="00B24E42"/>
    <w:rsid w:val="00B24F6B"/>
    <w:rsid w:val="00B26669"/>
    <w:rsid w:val="00B26783"/>
    <w:rsid w:val="00B2722A"/>
    <w:rsid w:val="00B275E5"/>
    <w:rsid w:val="00B30479"/>
    <w:rsid w:val="00B30E0C"/>
    <w:rsid w:val="00B31438"/>
    <w:rsid w:val="00B3170A"/>
    <w:rsid w:val="00B31B32"/>
    <w:rsid w:val="00B31D5F"/>
    <w:rsid w:val="00B31FCF"/>
    <w:rsid w:val="00B32221"/>
    <w:rsid w:val="00B325E8"/>
    <w:rsid w:val="00B327ED"/>
    <w:rsid w:val="00B32BDF"/>
    <w:rsid w:val="00B3421C"/>
    <w:rsid w:val="00B34505"/>
    <w:rsid w:val="00B35063"/>
    <w:rsid w:val="00B357FA"/>
    <w:rsid w:val="00B365BE"/>
    <w:rsid w:val="00B36690"/>
    <w:rsid w:val="00B367BF"/>
    <w:rsid w:val="00B36E8C"/>
    <w:rsid w:val="00B36F33"/>
    <w:rsid w:val="00B37BCB"/>
    <w:rsid w:val="00B37D7F"/>
    <w:rsid w:val="00B4065C"/>
    <w:rsid w:val="00B40A97"/>
    <w:rsid w:val="00B41205"/>
    <w:rsid w:val="00B4278D"/>
    <w:rsid w:val="00B42A09"/>
    <w:rsid w:val="00B42E1B"/>
    <w:rsid w:val="00B42FD1"/>
    <w:rsid w:val="00B437E3"/>
    <w:rsid w:val="00B44971"/>
    <w:rsid w:val="00B4511C"/>
    <w:rsid w:val="00B452E6"/>
    <w:rsid w:val="00B45466"/>
    <w:rsid w:val="00B454FB"/>
    <w:rsid w:val="00B45932"/>
    <w:rsid w:val="00B45B9F"/>
    <w:rsid w:val="00B45CE7"/>
    <w:rsid w:val="00B45CFA"/>
    <w:rsid w:val="00B45E1B"/>
    <w:rsid w:val="00B46227"/>
    <w:rsid w:val="00B46F7D"/>
    <w:rsid w:val="00B507BE"/>
    <w:rsid w:val="00B50DA8"/>
    <w:rsid w:val="00B50DD9"/>
    <w:rsid w:val="00B50DF1"/>
    <w:rsid w:val="00B511BB"/>
    <w:rsid w:val="00B513E6"/>
    <w:rsid w:val="00B5186E"/>
    <w:rsid w:val="00B51CB7"/>
    <w:rsid w:val="00B52169"/>
    <w:rsid w:val="00B524A2"/>
    <w:rsid w:val="00B5250C"/>
    <w:rsid w:val="00B5340B"/>
    <w:rsid w:val="00B537C1"/>
    <w:rsid w:val="00B53EA5"/>
    <w:rsid w:val="00B5489C"/>
    <w:rsid w:val="00B54AD4"/>
    <w:rsid w:val="00B54ADE"/>
    <w:rsid w:val="00B54C72"/>
    <w:rsid w:val="00B55566"/>
    <w:rsid w:val="00B558C1"/>
    <w:rsid w:val="00B55B20"/>
    <w:rsid w:val="00B55C08"/>
    <w:rsid w:val="00B564D1"/>
    <w:rsid w:val="00B56537"/>
    <w:rsid w:val="00B5677C"/>
    <w:rsid w:val="00B567B4"/>
    <w:rsid w:val="00B56C99"/>
    <w:rsid w:val="00B56EBF"/>
    <w:rsid w:val="00B5751F"/>
    <w:rsid w:val="00B57858"/>
    <w:rsid w:val="00B57A31"/>
    <w:rsid w:val="00B60F57"/>
    <w:rsid w:val="00B612BF"/>
    <w:rsid w:val="00B61406"/>
    <w:rsid w:val="00B61733"/>
    <w:rsid w:val="00B625D4"/>
    <w:rsid w:val="00B626F2"/>
    <w:rsid w:val="00B62B3D"/>
    <w:rsid w:val="00B63050"/>
    <w:rsid w:val="00B63099"/>
    <w:rsid w:val="00B635DA"/>
    <w:rsid w:val="00B63714"/>
    <w:rsid w:val="00B6375C"/>
    <w:rsid w:val="00B63D78"/>
    <w:rsid w:val="00B640C7"/>
    <w:rsid w:val="00B640EA"/>
    <w:rsid w:val="00B64398"/>
    <w:rsid w:val="00B64A4B"/>
    <w:rsid w:val="00B64C1D"/>
    <w:rsid w:val="00B64C55"/>
    <w:rsid w:val="00B64EF6"/>
    <w:rsid w:val="00B65055"/>
    <w:rsid w:val="00B65960"/>
    <w:rsid w:val="00B65969"/>
    <w:rsid w:val="00B65D13"/>
    <w:rsid w:val="00B661F8"/>
    <w:rsid w:val="00B66449"/>
    <w:rsid w:val="00B664C0"/>
    <w:rsid w:val="00B66891"/>
    <w:rsid w:val="00B679D1"/>
    <w:rsid w:val="00B702A9"/>
    <w:rsid w:val="00B70552"/>
    <w:rsid w:val="00B70B31"/>
    <w:rsid w:val="00B70F9A"/>
    <w:rsid w:val="00B71985"/>
    <w:rsid w:val="00B72DA5"/>
    <w:rsid w:val="00B73094"/>
    <w:rsid w:val="00B73F36"/>
    <w:rsid w:val="00B760FF"/>
    <w:rsid w:val="00B76767"/>
    <w:rsid w:val="00B76C3F"/>
    <w:rsid w:val="00B778DF"/>
    <w:rsid w:val="00B779FC"/>
    <w:rsid w:val="00B77B89"/>
    <w:rsid w:val="00B77D28"/>
    <w:rsid w:val="00B77F98"/>
    <w:rsid w:val="00B803A0"/>
    <w:rsid w:val="00B8104C"/>
    <w:rsid w:val="00B81342"/>
    <w:rsid w:val="00B814B0"/>
    <w:rsid w:val="00B81C70"/>
    <w:rsid w:val="00B82341"/>
    <w:rsid w:val="00B825F5"/>
    <w:rsid w:val="00B827F9"/>
    <w:rsid w:val="00B82839"/>
    <w:rsid w:val="00B82A51"/>
    <w:rsid w:val="00B833C7"/>
    <w:rsid w:val="00B83FD1"/>
    <w:rsid w:val="00B85181"/>
    <w:rsid w:val="00B8585A"/>
    <w:rsid w:val="00B85AE4"/>
    <w:rsid w:val="00B85C4E"/>
    <w:rsid w:val="00B85FC5"/>
    <w:rsid w:val="00B861D5"/>
    <w:rsid w:val="00B86EB8"/>
    <w:rsid w:val="00B8749A"/>
    <w:rsid w:val="00B875E3"/>
    <w:rsid w:val="00B87680"/>
    <w:rsid w:val="00B87743"/>
    <w:rsid w:val="00B878A9"/>
    <w:rsid w:val="00B900E7"/>
    <w:rsid w:val="00B90580"/>
    <w:rsid w:val="00B909C1"/>
    <w:rsid w:val="00B90B97"/>
    <w:rsid w:val="00B91186"/>
    <w:rsid w:val="00B9176F"/>
    <w:rsid w:val="00B917FC"/>
    <w:rsid w:val="00B91921"/>
    <w:rsid w:val="00B91CEF"/>
    <w:rsid w:val="00B93727"/>
    <w:rsid w:val="00B94136"/>
    <w:rsid w:val="00B945F4"/>
    <w:rsid w:val="00B9464A"/>
    <w:rsid w:val="00B946BD"/>
    <w:rsid w:val="00B94727"/>
    <w:rsid w:val="00B94B02"/>
    <w:rsid w:val="00B94B9B"/>
    <w:rsid w:val="00B95105"/>
    <w:rsid w:val="00B952A4"/>
    <w:rsid w:val="00B955D2"/>
    <w:rsid w:val="00B9567B"/>
    <w:rsid w:val="00B96374"/>
    <w:rsid w:val="00B9675F"/>
    <w:rsid w:val="00B96DE2"/>
    <w:rsid w:val="00B9700D"/>
    <w:rsid w:val="00B97068"/>
    <w:rsid w:val="00B9720E"/>
    <w:rsid w:val="00B9736C"/>
    <w:rsid w:val="00B97B8B"/>
    <w:rsid w:val="00B97D68"/>
    <w:rsid w:val="00B97FA2"/>
    <w:rsid w:val="00BA06AB"/>
    <w:rsid w:val="00BA0737"/>
    <w:rsid w:val="00BA13E6"/>
    <w:rsid w:val="00BA17B4"/>
    <w:rsid w:val="00BA1A08"/>
    <w:rsid w:val="00BA2331"/>
    <w:rsid w:val="00BA2343"/>
    <w:rsid w:val="00BA2489"/>
    <w:rsid w:val="00BA29F0"/>
    <w:rsid w:val="00BA2BB5"/>
    <w:rsid w:val="00BA35DC"/>
    <w:rsid w:val="00BA47C6"/>
    <w:rsid w:val="00BA47DC"/>
    <w:rsid w:val="00BA4C19"/>
    <w:rsid w:val="00BA6886"/>
    <w:rsid w:val="00BA6B47"/>
    <w:rsid w:val="00BA6DC7"/>
    <w:rsid w:val="00BA6EA3"/>
    <w:rsid w:val="00BA7307"/>
    <w:rsid w:val="00BA7976"/>
    <w:rsid w:val="00BA79D9"/>
    <w:rsid w:val="00BA7B8D"/>
    <w:rsid w:val="00BA7D9F"/>
    <w:rsid w:val="00BA7E84"/>
    <w:rsid w:val="00BB02B5"/>
    <w:rsid w:val="00BB068B"/>
    <w:rsid w:val="00BB083A"/>
    <w:rsid w:val="00BB0C78"/>
    <w:rsid w:val="00BB1A7D"/>
    <w:rsid w:val="00BB216A"/>
    <w:rsid w:val="00BB2562"/>
    <w:rsid w:val="00BB2583"/>
    <w:rsid w:val="00BB2718"/>
    <w:rsid w:val="00BB4724"/>
    <w:rsid w:val="00BB49E3"/>
    <w:rsid w:val="00BB4AA6"/>
    <w:rsid w:val="00BB4D2E"/>
    <w:rsid w:val="00BB5120"/>
    <w:rsid w:val="00BB5612"/>
    <w:rsid w:val="00BB5C09"/>
    <w:rsid w:val="00BB7A23"/>
    <w:rsid w:val="00BC0919"/>
    <w:rsid w:val="00BC12AE"/>
    <w:rsid w:val="00BC1681"/>
    <w:rsid w:val="00BC185E"/>
    <w:rsid w:val="00BC1EDF"/>
    <w:rsid w:val="00BC261E"/>
    <w:rsid w:val="00BC263C"/>
    <w:rsid w:val="00BC2E56"/>
    <w:rsid w:val="00BC30C6"/>
    <w:rsid w:val="00BC30E9"/>
    <w:rsid w:val="00BC3436"/>
    <w:rsid w:val="00BC373F"/>
    <w:rsid w:val="00BC3824"/>
    <w:rsid w:val="00BC3A68"/>
    <w:rsid w:val="00BC3BDD"/>
    <w:rsid w:val="00BC3E5B"/>
    <w:rsid w:val="00BC40A4"/>
    <w:rsid w:val="00BC5787"/>
    <w:rsid w:val="00BC59D6"/>
    <w:rsid w:val="00BC5C0C"/>
    <w:rsid w:val="00BC5DAA"/>
    <w:rsid w:val="00BC661D"/>
    <w:rsid w:val="00BC6BBB"/>
    <w:rsid w:val="00BC72E5"/>
    <w:rsid w:val="00BC7691"/>
    <w:rsid w:val="00BC77E1"/>
    <w:rsid w:val="00BD0382"/>
    <w:rsid w:val="00BD053F"/>
    <w:rsid w:val="00BD0AC8"/>
    <w:rsid w:val="00BD0B18"/>
    <w:rsid w:val="00BD1182"/>
    <w:rsid w:val="00BD1217"/>
    <w:rsid w:val="00BD1631"/>
    <w:rsid w:val="00BD1BAA"/>
    <w:rsid w:val="00BD1F08"/>
    <w:rsid w:val="00BD2016"/>
    <w:rsid w:val="00BD2954"/>
    <w:rsid w:val="00BD2C8E"/>
    <w:rsid w:val="00BD2D02"/>
    <w:rsid w:val="00BD375B"/>
    <w:rsid w:val="00BD3AAB"/>
    <w:rsid w:val="00BD4706"/>
    <w:rsid w:val="00BD4784"/>
    <w:rsid w:val="00BD5390"/>
    <w:rsid w:val="00BD5573"/>
    <w:rsid w:val="00BD5810"/>
    <w:rsid w:val="00BD5C9E"/>
    <w:rsid w:val="00BD6B95"/>
    <w:rsid w:val="00BD6E99"/>
    <w:rsid w:val="00BD7778"/>
    <w:rsid w:val="00BE046C"/>
    <w:rsid w:val="00BE0630"/>
    <w:rsid w:val="00BE0BA4"/>
    <w:rsid w:val="00BE1114"/>
    <w:rsid w:val="00BE162F"/>
    <w:rsid w:val="00BE1A21"/>
    <w:rsid w:val="00BE24CE"/>
    <w:rsid w:val="00BE2698"/>
    <w:rsid w:val="00BE3168"/>
    <w:rsid w:val="00BE369E"/>
    <w:rsid w:val="00BE389C"/>
    <w:rsid w:val="00BE3D0B"/>
    <w:rsid w:val="00BE4213"/>
    <w:rsid w:val="00BE5652"/>
    <w:rsid w:val="00BE57BE"/>
    <w:rsid w:val="00BE59F9"/>
    <w:rsid w:val="00BE63E7"/>
    <w:rsid w:val="00BE6E50"/>
    <w:rsid w:val="00BE6FD7"/>
    <w:rsid w:val="00BE773C"/>
    <w:rsid w:val="00BE788D"/>
    <w:rsid w:val="00BE7CAC"/>
    <w:rsid w:val="00BF0136"/>
    <w:rsid w:val="00BF021C"/>
    <w:rsid w:val="00BF06E7"/>
    <w:rsid w:val="00BF0BAE"/>
    <w:rsid w:val="00BF18D0"/>
    <w:rsid w:val="00BF1C0A"/>
    <w:rsid w:val="00BF20B9"/>
    <w:rsid w:val="00BF2428"/>
    <w:rsid w:val="00BF2743"/>
    <w:rsid w:val="00BF38D8"/>
    <w:rsid w:val="00BF3E18"/>
    <w:rsid w:val="00BF45D5"/>
    <w:rsid w:val="00BF4618"/>
    <w:rsid w:val="00BF4FA7"/>
    <w:rsid w:val="00BF5601"/>
    <w:rsid w:val="00BF57A3"/>
    <w:rsid w:val="00BF5B43"/>
    <w:rsid w:val="00BF66DD"/>
    <w:rsid w:val="00BF6716"/>
    <w:rsid w:val="00BF6763"/>
    <w:rsid w:val="00BF6D97"/>
    <w:rsid w:val="00BF6E28"/>
    <w:rsid w:val="00C00236"/>
    <w:rsid w:val="00C010D0"/>
    <w:rsid w:val="00C010F0"/>
    <w:rsid w:val="00C0199B"/>
    <w:rsid w:val="00C01A59"/>
    <w:rsid w:val="00C01B15"/>
    <w:rsid w:val="00C027A0"/>
    <w:rsid w:val="00C0299C"/>
    <w:rsid w:val="00C031E6"/>
    <w:rsid w:val="00C03C2D"/>
    <w:rsid w:val="00C0426E"/>
    <w:rsid w:val="00C04324"/>
    <w:rsid w:val="00C0547E"/>
    <w:rsid w:val="00C05B98"/>
    <w:rsid w:val="00C06BE5"/>
    <w:rsid w:val="00C06CFC"/>
    <w:rsid w:val="00C07420"/>
    <w:rsid w:val="00C07798"/>
    <w:rsid w:val="00C07F51"/>
    <w:rsid w:val="00C10051"/>
    <w:rsid w:val="00C110DA"/>
    <w:rsid w:val="00C12032"/>
    <w:rsid w:val="00C125F2"/>
    <w:rsid w:val="00C13497"/>
    <w:rsid w:val="00C13F82"/>
    <w:rsid w:val="00C13FB4"/>
    <w:rsid w:val="00C14487"/>
    <w:rsid w:val="00C14642"/>
    <w:rsid w:val="00C14EB4"/>
    <w:rsid w:val="00C1500F"/>
    <w:rsid w:val="00C150D6"/>
    <w:rsid w:val="00C1657E"/>
    <w:rsid w:val="00C166C0"/>
    <w:rsid w:val="00C16B14"/>
    <w:rsid w:val="00C17934"/>
    <w:rsid w:val="00C20039"/>
    <w:rsid w:val="00C20C16"/>
    <w:rsid w:val="00C20CD9"/>
    <w:rsid w:val="00C2132C"/>
    <w:rsid w:val="00C2169F"/>
    <w:rsid w:val="00C2259F"/>
    <w:rsid w:val="00C230D6"/>
    <w:rsid w:val="00C230FF"/>
    <w:rsid w:val="00C2323F"/>
    <w:rsid w:val="00C23EAE"/>
    <w:rsid w:val="00C2413D"/>
    <w:rsid w:val="00C24397"/>
    <w:rsid w:val="00C24609"/>
    <w:rsid w:val="00C24739"/>
    <w:rsid w:val="00C2480C"/>
    <w:rsid w:val="00C24A36"/>
    <w:rsid w:val="00C24AB5"/>
    <w:rsid w:val="00C24CDE"/>
    <w:rsid w:val="00C25027"/>
    <w:rsid w:val="00C255B9"/>
    <w:rsid w:val="00C261AE"/>
    <w:rsid w:val="00C26834"/>
    <w:rsid w:val="00C270B7"/>
    <w:rsid w:val="00C27953"/>
    <w:rsid w:val="00C27FA9"/>
    <w:rsid w:val="00C30D2A"/>
    <w:rsid w:val="00C30E1B"/>
    <w:rsid w:val="00C3131A"/>
    <w:rsid w:val="00C315A4"/>
    <w:rsid w:val="00C32132"/>
    <w:rsid w:val="00C331C2"/>
    <w:rsid w:val="00C33873"/>
    <w:rsid w:val="00C33DC2"/>
    <w:rsid w:val="00C345B8"/>
    <w:rsid w:val="00C34DF9"/>
    <w:rsid w:val="00C34F3B"/>
    <w:rsid w:val="00C358D6"/>
    <w:rsid w:val="00C3595C"/>
    <w:rsid w:val="00C35B0B"/>
    <w:rsid w:val="00C360B8"/>
    <w:rsid w:val="00C37255"/>
    <w:rsid w:val="00C375E6"/>
    <w:rsid w:val="00C37ABF"/>
    <w:rsid w:val="00C37B30"/>
    <w:rsid w:val="00C37DBB"/>
    <w:rsid w:val="00C40529"/>
    <w:rsid w:val="00C40A7E"/>
    <w:rsid w:val="00C410BC"/>
    <w:rsid w:val="00C41187"/>
    <w:rsid w:val="00C411D6"/>
    <w:rsid w:val="00C411DA"/>
    <w:rsid w:val="00C41203"/>
    <w:rsid w:val="00C419EC"/>
    <w:rsid w:val="00C42060"/>
    <w:rsid w:val="00C420A2"/>
    <w:rsid w:val="00C4226D"/>
    <w:rsid w:val="00C4234B"/>
    <w:rsid w:val="00C42D2D"/>
    <w:rsid w:val="00C43677"/>
    <w:rsid w:val="00C441B5"/>
    <w:rsid w:val="00C44BF4"/>
    <w:rsid w:val="00C44FC3"/>
    <w:rsid w:val="00C45294"/>
    <w:rsid w:val="00C45AB7"/>
    <w:rsid w:val="00C45CD9"/>
    <w:rsid w:val="00C45E26"/>
    <w:rsid w:val="00C45EDD"/>
    <w:rsid w:val="00C46A9F"/>
    <w:rsid w:val="00C46AD8"/>
    <w:rsid w:val="00C46B40"/>
    <w:rsid w:val="00C46D26"/>
    <w:rsid w:val="00C47121"/>
    <w:rsid w:val="00C47178"/>
    <w:rsid w:val="00C4744C"/>
    <w:rsid w:val="00C47878"/>
    <w:rsid w:val="00C50B50"/>
    <w:rsid w:val="00C515AD"/>
    <w:rsid w:val="00C515D8"/>
    <w:rsid w:val="00C51BE1"/>
    <w:rsid w:val="00C51FD7"/>
    <w:rsid w:val="00C52983"/>
    <w:rsid w:val="00C52A5C"/>
    <w:rsid w:val="00C52F52"/>
    <w:rsid w:val="00C534D1"/>
    <w:rsid w:val="00C53576"/>
    <w:rsid w:val="00C54528"/>
    <w:rsid w:val="00C54AEF"/>
    <w:rsid w:val="00C55283"/>
    <w:rsid w:val="00C562F0"/>
    <w:rsid w:val="00C56B34"/>
    <w:rsid w:val="00C56C4F"/>
    <w:rsid w:val="00C56ECD"/>
    <w:rsid w:val="00C57038"/>
    <w:rsid w:val="00C57171"/>
    <w:rsid w:val="00C5769E"/>
    <w:rsid w:val="00C577B0"/>
    <w:rsid w:val="00C57A4B"/>
    <w:rsid w:val="00C60A18"/>
    <w:rsid w:val="00C61884"/>
    <w:rsid w:val="00C62168"/>
    <w:rsid w:val="00C623B2"/>
    <w:rsid w:val="00C62DE1"/>
    <w:rsid w:val="00C62EF2"/>
    <w:rsid w:val="00C63737"/>
    <w:rsid w:val="00C6386B"/>
    <w:rsid w:val="00C6390D"/>
    <w:rsid w:val="00C63AA1"/>
    <w:rsid w:val="00C63DE4"/>
    <w:rsid w:val="00C63E2C"/>
    <w:rsid w:val="00C650AF"/>
    <w:rsid w:val="00C6517B"/>
    <w:rsid w:val="00C65E78"/>
    <w:rsid w:val="00C6618C"/>
    <w:rsid w:val="00C66CA6"/>
    <w:rsid w:val="00C66FD0"/>
    <w:rsid w:val="00C6723A"/>
    <w:rsid w:val="00C67566"/>
    <w:rsid w:val="00C6761D"/>
    <w:rsid w:val="00C678A3"/>
    <w:rsid w:val="00C67AB8"/>
    <w:rsid w:val="00C70479"/>
    <w:rsid w:val="00C70A2D"/>
    <w:rsid w:val="00C70F94"/>
    <w:rsid w:val="00C710AE"/>
    <w:rsid w:val="00C7110A"/>
    <w:rsid w:val="00C71D0D"/>
    <w:rsid w:val="00C71EFF"/>
    <w:rsid w:val="00C72565"/>
    <w:rsid w:val="00C7270E"/>
    <w:rsid w:val="00C7280F"/>
    <w:rsid w:val="00C729C2"/>
    <w:rsid w:val="00C72A2D"/>
    <w:rsid w:val="00C7354B"/>
    <w:rsid w:val="00C74004"/>
    <w:rsid w:val="00C74C73"/>
    <w:rsid w:val="00C74DC5"/>
    <w:rsid w:val="00C75215"/>
    <w:rsid w:val="00C753C3"/>
    <w:rsid w:val="00C75C1D"/>
    <w:rsid w:val="00C76438"/>
    <w:rsid w:val="00C76B68"/>
    <w:rsid w:val="00C772A1"/>
    <w:rsid w:val="00C7758C"/>
    <w:rsid w:val="00C802E2"/>
    <w:rsid w:val="00C805B5"/>
    <w:rsid w:val="00C8068E"/>
    <w:rsid w:val="00C806A9"/>
    <w:rsid w:val="00C8084A"/>
    <w:rsid w:val="00C80C85"/>
    <w:rsid w:val="00C80EE3"/>
    <w:rsid w:val="00C80F8C"/>
    <w:rsid w:val="00C81B00"/>
    <w:rsid w:val="00C8235E"/>
    <w:rsid w:val="00C82449"/>
    <w:rsid w:val="00C82F48"/>
    <w:rsid w:val="00C82FE4"/>
    <w:rsid w:val="00C836E4"/>
    <w:rsid w:val="00C83700"/>
    <w:rsid w:val="00C83B0A"/>
    <w:rsid w:val="00C83E70"/>
    <w:rsid w:val="00C83FFE"/>
    <w:rsid w:val="00C84020"/>
    <w:rsid w:val="00C84435"/>
    <w:rsid w:val="00C85664"/>
    <w:rsid w:val="00C85B5C"/>
    <w:rsid w:val="00C85E37"/>
    <w:rsid w:val="00C860D0"/>
    <w:rsid w:val="00C8637D"/>
    <w:rsid w:val="00C86504"/>
    <w:rsid w:val="00C867CF"/>
    <w:rsid w:val="00C86B29"/>
    <w:rsid w:val="00C86B7F"/>
    <w:rsid w:val="00C873BA"/>
    <w:rsid w:val="00C87A1A"/>
    <w:rsid w:val="00C87A47"/>
    <w:rsid w:val="00C90285"/>
    <w:rsid w:val="00C9061E"/>
    <w:rsid w:val="00C910D3"/>
    <w:rsid w:val="00C91DB1"/>
    <w:rsid w:val="00C92295"/>
    <w:rsid w:val="00C923BC"/>
    <w:rsid w:val="00C925AE"/>
    <w:rsid w:val="00C92702"/>
    <w:rsid w:val="00C928C6"/>
    <w:rsid w:val="00C92A5E"/>
    <w:rsid w:val="00C92AE2"/>
    <w:rsid w:val="00C93155"/>
    <w:rsid w:val="00C9360F"/>
    <w:rsid w:val="00C937F5"/>
    <w:rsid w:val="00C93ACD"/>
    <w:rsid w:val="00C942A5"/>
    <w:rsid w:val="00C946EE"/>
    <w:rsid w:val="00C950C5"/>
    <w:rsid w:val="00C95B10"/>
    <w:rsid w:val="00C95BAC"/>
    <w:rsid w:val="00C95C59"/>
    <w:rsid w:val="00C95C5D"/>
    <w:rsid w:val="00C96351"/>
    <w:rsid w:val="00C97297"/>
    <w:rsid w:val="00C9760D"/>
    <w:rsid w:val="00CA0DEE"/>
    <w:rsid w:val="00CA15A7"/>
    <w:rsid w:val="00CA1669"/>
    <w:rsid w:val="00CA1855"/>
    <w:rsid w:val="00CA1CA2"/>
    <w:rsid w:val="00CA2102"/>
    <w:rsid w:val="00CA243F"/>
    <w:rsid w:val="00CA2A76"/>
    <w:rsid w:val="00CA2EA7"/>
    <w:rsid w:val="00CA3D42"/>
    <w:rsid w:val="00CA4447"/>
    <w:rsid w:val="00CA4834"/>
    <w:rsid w:val="00CA4B94"/>
    <w:rsid w:val="00CA4D6A"/>
    <w:rsid w:val="00CA4DD3"/>
    <w:rsid w:val="00CA4FC3"/>
    <w:rsid w:val="00CA50B5"/>
    <w:rsid w:val="00CA5354"/>
    <w:rsid w:val="00CA552F"/>
    <w:rsid w:val="00CA558C"/>
    <w:rsid w:val="00CA59C4"/>
    <w:rsid w:val="00CA5E89"/>
    <w:rsid w:val="00CA7076"/>
    <w:rsid w:val="00CA75FA"/>
    <w:rsid w:val="00CA77F6"/>
    <w:rsid w:val="00CA7C21"/>
    <w:rsid w:val="00CA7E89"/>
    <w:rsid w:val="00CB030E"/>
    <w:rsid w:val="00CB04D7"/>
    <w:rsid w:val="00CB04D8"/>
    <w:rsid w:val="00CB0847"/>
    <w:rsid w:val="00CB0868"/>
    <w:rsid w:val="00CB0A8B"/>
    <w:rsid w:val="00CB127F"/>
    <w:rsid w:val="00CB1977"/>
    <w:rsid w:val="00CB1CF3"/>
    <w:rsid w:val="00CB28E8"/>
    <w:rsid w:val="00CB291B"/>
    <w:rsid w:val="00CB2AE4"/>
    <w:rsid w:val="00CB2C57"/>
    <w:rsid w:val="00CB3641"/>
    <w:rsid w:val="00CB3999"/>
    <w:rsid w:val="00CB3A6B"/>
    <w:rsid w:val="00CB3E61"/>
    <w:rsid w:val="00CB4034"/>
    <w:rsid w:val="00CB4541"/>
    <w:rsid w:val="00CB48E4"/>
    <w:rsid w:val="00CB57AF"/>
    <w:rsid w:val="00CB5CC3"/>
    <w:rsid w:val="00CB6C09"/>
    <w:rsid w:val="00CB74E2"/>
    <w:rsid w:val="00CB7787"/>
    <w:rsid w:val="00CB7FF7"/>
    <w:rsid w:val="00CC0C9A"/>
    <w:rsid w:val="00CC1934"/>
    <w:rsid w:val="00CC1C3E"/>
    <w:rsid w:val="00CC28E2"/>
    <w:rsid w:val="00CC2909"/>
    <w:rsid w:val="00CC2BA0"/>
    <w:rsid w:val="00CC2FF5"/>
    <w:rsid w:val="00CC33C1"/>
    <w:rsid w:val="00CC33D8"/>
    <w:rsid w:val="00CC4853"/>
    <w:rsid w:val="00CC4AFB"/>
    <w:rsid w:val="00CC558D"/>
    <w:rsid w:val="00CC5F63"/>
    <w:rsid w:val="00CC6B6F"/>
    <w:rsid w:val="00CC746D"/>
    <w:rsid w:val="00CC7774"/>
    <w:rsid w:val="00CD0097"/>
    <w:rsid w:val="00CD09F4"/>
    <w:rsid w:val="00CD10F8"/>
    <w:rsid w:val="00CD1306"/>
    <w:rsid w:val="00CD14C1"/>
    <w:rsid w:val="00CD1658"/>
    <w:rsid w:val="00CD170E"/>
    <w:rsid w:val="00CD1BEC"/>
    <w:rsid w:val="00CD24E1"/>
    <w:rsid w:val="00CD26C9"/>
    <w:rsid w:val="00CD3224"/>
    <w:rsid w:val="00CD3658"/>
    <w:rsid w:val="00CD3BC3"/>
    <w:rsid w:val="00CD3BE8"/>
    <w:rsid w:val="00CD3FC3"/>
    <w:rsid w:val="00CD4344"/>
    <w:rsid w:val="00CD452E"/>
    <w:rsid w:val="00CD49AE"/>
    <w:rsid w:val="00CD4A52"/>
    <w:rsid w:val="00CD57E2"/>
    <w:rsid w:val="00CD59C2"/>
    <w:rsid w:val="00CD5A7E"/>
    <w:rsid w:val="00CD6E6B"/>
    <w:rsid w:val="00CE043F"/>
    <w:rsid w:val="00CE09B4"/>
    <w:rsid w:val="00CE0BCE"/>
    <w:rsid w:val="00CE0E7C"/>
    <w:rsid w:val="00CE13FC"/>
    <w:rsid w:val="00CE18B2"/>
    <w:rsid w:val="00CE190A"/>
    <w:rsid w:val="00CE1B00"/>
    <w:rsid w:val="00CE221F"/>
    <w:rsid w:val="00CE2752"/>
    <w:rsid w:val="00CE2A82"/>
    <w:rsid w:val="00CE2D31"/>
    <w:rsid w:val="00CE3083"/>
    <w:rsid w:val="00CE375F"/>
    <w:rsid w:val="00CE3768"/>
    <w:rsid w:val="00CE37DC"/>
    <w:rsid w:val="00CE3A7B"/>
    <w:rsid w:val="00CE3CD0"/>
    <w:rsid w:val="00CE3DB8"/>
    <w:rsid w:val="00CE3E77"/>
    <w:rsid w:val="00CE4998"/>
    <w:rsid w:val="00CE52DD"/>
    <w:rsid w:val="00CE5498"/>
    <w:rsid w:val="00CE54F4"/>
    <w:rsid w:val="00CE5AE0"/>
    <w:rsid w:val="00CE6F5F"/>
    <w:rsid w:val="00CE700E"/>
    <w:rsid w:val="00CE705E"/>
    <w:rsid w:val="00CE70C8"/>
    <w:rsid w:val="00CE7236"/>
    <w:rsid w:val="00CE7778"/>
    <w:rsid w:val="00CE77FA"/>
    <w:rsid w:val="00CF04D8"/>
    <w:rsid w:val="00CF12CE"/>
    <w:rsid w:val="00CF173F"/>
    <w:rsid w:val="00CF17BF"/>
    <w:rsid w:val="00CF1B61"/>
    <w:rsid w:val="00CF28C2"/>
    <w:rsid w:val="00CF2B88"/>
    <w:rsid w:val="00CF2BA6"/>
    <w:rsid w:val="00CF2CAB"/>
    <w:rsid w:val="00CF2D9A"/>
    <w:rsid w:val="00CF3023"/>
    <w:rsid w:val="00CF37F3"/>
    <w:rsid w:val="00CF3D27"/>
    <w:rsid w:val="00CF482D"/>
    <w:rsid w:val="00CF5072"/>
    <w:rsid w:val="00CF54DE"/>
    <w:rsid w:val="00CF5950"/>
    <w:rsid w:val="00CF61A6"/>
    <w:rsid w:val="00CF693C"/>
    <w:rsid w:val="00CF6DCF"/>
    <w:rsid w:val="00CF7252"/>
    <w:rsid w:val="00CF7DF6"/>
    <w:rsid w:val="00CF7F61"/>
    <w:rsid w:val="00D0029D"/>
    <w:rsid w:val="00D005FB"/>
    <w:rsid w:val="00D00676"/>
    <w:rsid w:val="00D00908"/>
    <w:rsid w:val="00D00935"/>
    <w:rsid w:val="00D00EC0"/>
    <w:rsid w:val="00D011BC"/>
    <w:rsid w:val="00D01530"/>
    <w:rsid w:val="00D0186C"/>
    <w:rsid w:val="00D01B86"/>
    <w:rsid w:val="00D01EC4"/>
    <w:rsid w:val="00D02036"/>
    <w:rsid w:val="00D0257F"/>
    <w:rsid w:val="00D03121"/>
    <w:rsid w:val="00D032A2"/>
    <w:rsid w:val="00D03446"/>
    <w:rsid w:val="00D0417F"/>
    <w:rsid w:val="00D04412"/>
    <w:rsid w:val="00D0493F"/>
    <w:rsid w:val="00D04B8A"/>
    <w:rsid w:val="00D0549E"/>
    <w:rsid w:val="00D05E63"/>
    <w:rsid w:val="00D063A3"/>
    <w:rsid w:val="00D065A7"/>
    <w:rsid w:val="00D066F8"/>
    <w:rsid w:val="00D06749"/>
    <w:rsid w:val="00D06B1A"/>
    <w:rsid w:val="00D06E37"/>
    <w:rsid w:val="00D071D8"/>
    <w:rsid w:val="00D07479"/>
    <w:rsid w:val="00D0758D"/>
    <w:rsid w:val="00D07B19"/>
    <w:rsid w:val="00D1001F"/>
    <w:rsid w:val="00D103BB"/>
    <w:rsid w:val="00D1077C"/>
    <w:rsid w:val="00D10F7D"/>
    <w:rsid w:val="00D1132F"/>
    <w:rsid w:val="00D113FA"/>
    <w:rsid w:val="00D1142E"/>
    <w:rsid w:val="00D11548"/>
    <w:rsid w:val="00D119BC"/>
    <w:rsid w:val="00D11CEE"/>
    <w:rsid w:val="00D125DB"/>
    <w:rsid w:val="00D12631"/>
    <w:rsid w:val="00D13DD9"/>
    <w:rsid w:val="00D13F17"/>
    <w:rsid w:val="00D13FF7"/>
    <w:rsid w:val="00D1492B"/>
    <w:rsid w:val="00D14BD5"/>
    <w:rsid w:val="00D14E79"/>
    <w:rsid w:val="00D15BD6"/>
    <w:rsid w:val="00D15F0D"/>
    <w:rsid w:val="00D16435"/>
    <w:rsid w:val="00D16843"/>
    <w:rsid w:val="00D16F80"/>
    <w:rsid w:val="00D172A4"/>
    <w:rsid w:val="00D20765"/>
    <w:rsid w:val="00D2089F"/>
    <w:rsid w:val="00D2104C"/>
    <w:rsid w:val="00D210B4"/>
    <w:rsid w:val="00D21277"/>
    <w:rsid w:val="00D2145C"/>
    <w:rsid w:val="00D214C9"/>
    <w:rsid w:val="00D21D3A"/>
    <w:rsid w:val="00D21D9C"/>
    <w:rsid w:val="00D222B8"/>
    <w:rsid w:val="00D230FF"/>
    <w:rsid w:val="00D2382E"/>
    <w:rsid w:val="00D23908"/>
    <w:rsid w:val="00D23F56"/>
    <w:rsid w:val="00D23FA5"/>
    <w:rsid w:val="00D24B69"/>
    <w:rsid w:val="00D24FCF"/>
    <w:rsid w:val="00D25098"/>
    <w:rsid w:val="00D25817"/>
    <w:rsid w:val="00D25E5A"/>
    <w:rsid w:val="00D25ECF"/>
    <w:rsid w:val="00D26332"/>
    <w:rsid w:val="00D26531"/>
    <w:rsid w:val="00D26715"/>
    <w:rsid w:val="00D26B46"/>
    <w:rsid w:val="00D271C6"/>
    <w:rsid w:val="00D273A1"/>
    <w:rsid w:val="00D2755F"/>
    <w:rsid w:val="00D27906"/>
    <w:rsid w:val="00D27A65"/>
    <w:rsid w:val="00D30365"/>
    <w:rsid w:val="00D30526"/>
    <w:rsid w:val="00D30897"/>
    <w:rsid w:val="00D30FF9"/>
    <w:rsid w:val="00D31002"/>
    <w:rsid w:val="00D31119"/>
    <w:rsid w:val="00D31270"/>
    <w:rsid w:val="00D31724"/>
    <w:rsid w:val="00D31A34"/>
    <w:rsid w:val="00D32368"/>
    <w:rsid w:val="00D32372"/>
    <w:rsid w:val="00D32383"/>
    <w:rsid w:val="00D32627"/>
    <w:rsid w:val="00D32749"/>
    <w:rsid w:val="00D32E05"/>
    <w:rsid w:val="00D330D6"/>
    <w:rsid w:val="00D3344B"/>
    <w:rsid w:val="00D33C8D"/>
    <w:rsid w:val="00D3416F"/>
    <w:rsid w:val="00D341A2"/>
    <w:rsid w:val="00D348FA"/>
    <w:rsid w:val="00D3589B"/>
    <w:rsid w:val="00D35A0D"/>
    <w:rsid w:val="00D362DB"/>
    <w:rsid w:val="00D36D46"/>
    <w:rsid w:val="00D36E3F"/>
    <w:rsid w:val="00D37D75"/>
    <w:rsid w:val="00D37F70"/>
    <w:rsid w:val="00D40028"/>
    <w:rsid w:val="00D4021A"/>
    <w:rsid w:val="00D402C3"/>
    <w:rsid w:val="00D4091F"/>
    <w:rsid w:val="00D40ECB"/>
    <w:rsid w:val="00D41126"/>
    <w:rsid w:val="00D41948"/>
    <w:rsid w:val="00D41D98"/>
    <w:rsid w:val="00D41DEB"/>
    <w:rsid w:val="00D447D1"/>
    <w:rsid w:val="00D447E6"/>
    <w:rsid w:val="00D44A1E"/>
    <w:rsid w:val="00D44C3D"/>
    <w:rsid w:val="00D44F80"/>
    <w:rsid w:val="00D45402"/>
    <w:rsid w:val="00D4566F"/>
    <w:rsid w:val="00D45BEE"/>
    <w:rsid w:val="00D4607C"/>
    <w:rsid w:val="00D465B4"/>
    <w:rsid w:val="00D46700"/>
    <w:rsid w:val="00D46AC7"/>
    <w:rsid w:val="00D46CAE"/>
    <w:rsid w:val="00D47688"/>
    <w:rsid w:val="00D4786F"/>
    <w:rsid w:val="00D50034"/>
    <w:rsid w:val="00D5033B"/>
    <w:rsid w:val="00D509DF"/>
    <w:rsid w:val="00D50C36"/>
    <w:rsid w:val="00D50D70"/>
    <w:rsid w:val="00D51307"/>
    <w:rsid w:val="00D515BE"/>
    <w:rsid w:val="00D516BB"/>
    <w:rsid w:val="00D5185C"/>
    <w:rsid w:val="00D51ADF"/>
    <w:rsid w:val="00D5220B"/>
    <w:rsid w:val="00D52237"/>
    <w:rsid w:val="00D527F7"/>
    <w:rsid w:val="00D52911"/>
    <w:rsid w:val="00D52F01"/>
    <w:rsid w:val="00D532B5"/>
    <w:rsid w:val="00D535B1"/>
    <w:rsid w:val="00D5376F"/>
    <w:rsid w:val="00D53B09"/>
    <w:rsid w:val="00D54028"/>
    <w:rsid w:val="00D54385"/>
    <w:rsid w:val="00D5456F"/>
    <w:rsid w:val="00D54EB5"/>
    <w:rsid w:val="00D55959"/>
    <w:rsid w:val="00D55ECA"/>
    <w:rsid w:val="00D560ED"/>
    <w:rsid w:val="00D57175"/>
    <w:rsid w:val="00D578AE"/>
    <w:rsid w:val="00D57916"/>
    <w:rsid w:val="00D579D4"/>
    <w:rsid w:val="00D57EF1"/>
    <w:rsid w:val="00D601C4"/>
    <w:rsid w:val="00D607BC"/>
    <w:rsid w:val="00D6089B"/>
    <w:rsid w:val="00D60E49"/>
    <w:rsid w:val="00D60EE8"/>
    <w:rsid w:val="00D61030"/>
    <w:rsid w:val="00D61440"/>
    <w:rsid w:val="00D61C93"/>
    <w:rsid w:val="00D626DF"/>
    <w:rsid w:val="00D6309F"/>
    <w:rsid w:val="00D63C7A"/>
    <w:rsid w:val="00D63CD9"/>
    <w:rsid w:val="00D64B89"/>
    <w:rsid w:val="00D65057"/>
    <w:rsid w:val="00D6515A"/>
    <w:rsid w:val="00D65212"/>
    <w:rsid w:val="00D663E6"/>
    <w:rsid w:val="00D6651E"/>
    <w:rsid w:val="00D666AD"/>
    <w:rsid w:val="00D66BD9"/>
    <w:rsid w:val="00D66DC3"/>
    <w:rsid w:val="00D66F09"/>
    <w:rsid w:val="00D67664"/>
    <w:rsid w:val="00D6770E"/>
    <w:rsid w:val="00D67868"/>
    <w:rsid w:val="00D67977"/>
    <w:rsid w:val="00D7017C"/>
    <w:rsid w:val="00D70C3A"/>
    <w:rsid w:val="00D70DC2"/>
    <w:rsid w:val="00D70E06"/>
    <w:rsid w:val="00D7185C"/>
    <w:rsid w:val="00D71864"/>
    <w:rsid w:val="00D71CEE"/>
    <w:rsid w:val="00D722CC"/>
    <w:rsid w:val="00D72508"/>
    <w:rsid w:val="00D72D03"/>
    <w:rsid w:val="00D72DD8"/>
    <w:rsid w:val="00D73172"/>
    <w:rsid w:val="00D73317"/>
    <w:rsid w:val="00D73536"/>
    <w:rsid w:val="00D73F18"/>
    <w:rsid w:val="00D73F4E"/>
    <w:rsid w:val="00D74185"/>
    <w:rsid w:val="00D7438F"/>
    <w:rsid w:val="00D74424"/>
    <w:rsid w:val="00D7456A"/>
    <w:rsid w:val="00D747C8"/>
    <w:rsid w:val="00D74ADB"/>
    <w:rsid w:val="00D75536"/>
    <w:rsid w:val="00D75997"/>
    <w:rsid w:val="00D75E28"/>
    <w:rsid w:val="00D76548"/>
    <w:rsid w:val="00D765C4"/>
    <w:rsid w:val="00D76C92"/>
    <w:rsid w:val="00D76EA4"/>
    <w:rsid w:val="00D770F9"/>
    <w:rsid w:val="00D77632"/>
    <w:rsid w:val="00D77A09"/>
    <w:rsid w:val="00D77ADF"/>
    <w:rsid w:val="00D77C9E"/>
    <w:rsid w:val="00D807F1"/>
    <w:rsid w:val="00D80EE7"/>
    <w:rsid w:val="00D81966"/>
    <w:rsid w:val="00D81BD4"/>
    <w:rsid w:val="00D81C71"/>
    <w:rsid w:val="00D81D28"/>
    <w:rsid w:val="00D825D9"/>
    <w:rsid w:val="00D82A6A"/>
    <w:rsid w:val="00D82B13"/>
    <w:rsid w:val="00D83DDE"/>
    <w:rsid w:val="00D83E46"/>
    <w:rsid w:val="00D83E58"/>
    <w:rsid w:val="00D84F86"/>
    <w:rsid w:val="00D8510E"/>
    <w:rsid w:val="00D85795"/>
    <w:rsid w:val="00D857D2"/>
    <w:rsid w:val="00D858A4"/>
    <w:rsid w:val="00D859D6"/>
    <w:rsid w:val="00D85D81"/>
    <w:rsid w:val="00D86DA0"/>
    <w:rsid w:val="00D87A33"/>
    <w:rsid w:val="00D87C67"/>
    <w:rsid w:val="00D9061D"/>
    <w:rsid w:val="00D906C2"/>
    <w:rsid w:val="00D90A88"/>
    <w:rsid w:val="00D90DFD"/>
    <w:rsid w:val="00D922D3"/>
    <w:rsid w:val="00D931DB"/>
    <w:rsid w:val="00D93488"/>
    <w:rsid w:val="00D934CE"/>
    <w:rsid w:val="00D93C0F"/>
    <w:rsid w:val="00D94E9B"/>
    <w:rsid w:val="00D9570C"/>
    <w:rsid w:val="00D95C79"/>
    <w:rsid w:val="00D95D2B"/>
    <w:rsid w:val="00D96A32"/>
    <w:rsid w:val="00D96AF3"/>
    <w:rsid w:val="00D9712B"/>
    <w:rsid w:val="00D972D4"/>
    <w:rsid w:val="00D975E4"/>
    <w:rsid w:val="00D97973"/>
    <w:rsid w:val="00DA0131"/>
    <w:rsid w:val="00DA0376"/>
    <w:rsid w:val="00DA075C"/>
    <w:rsid w:val="00DA0BA9"/>
    <w:rsid w:val="00DA1213"/>
    <w:rsid w:val="00DA3DA6"/>
    <w:rsid w:val="00DA3E15"/>
    <w:rsid w:val="00DA41EC"/>
    <w:rsid w:val="00DA4631"/>
    <w:rsid w:val="00DA4B91"/>
    <w:rsid w:val="00DA58E6"/>
    <w:rsid w:val="00DA6948"/>
    <w:rsid w:val="00DA7801"/>
    <w:rsid w:val="00DA7D32"/>
    <w:rsid w:val="00DA7DBA"/>
    <w:rsid w:val="00DB05AE"/>
    <w:rsid w:val="00DB05C6"/>
    <w:rsid w:val="00DB0DE9"/>
    <w:rsid w:val="00DB0F20"/>
    <w:rsid w:val="00DB12F8"/>
    <w:rsid w:val="00DB17F5"/>
    <w:rsid w:val="00DB1EA3"/>
    <w:rsid w:val="00DB1F56"/>
    <w:rsid w:val="00DB1F58"/>
    <w:rsid w:val="00DB258F"/>
    <w:rsid w:val="00DB2BB7"/>
    <w:rsid w:val="00DB2FC6"/>
    <w:rsid w:val="00DB337D"/>
    <w:rsid w:val="00DB3444"/>
    <w:rsid w:val="00DB3751"/>
    <w:rsid w:val="00DB3DFF"/>
    <w:rsid w:val="00DB3F23"/>
    <w:rsid w:val="00DB4695"/>
    <w:rsid w:val="00DB507A"/>
    <w:rsid w:val="00DB56B4"/>
    <w:rsid w:val="00DB593F"/>
    <w:rsid w:val="00DB5E62"/>
    <w:rsid w:val="00DB5FB1"/>
    <w:rsid w:val="00DB602C"/>
    <w:rsid w:val="00DB6350"/>
    <w:rsid w:val="00DB664F"/>
    <w:rsid w:val="00DB6FC6"/>
    <w:rsid w:val="00DB71CC"/>
    <w:rsid w:val="00DB72B0"/>
    <w:rsid w:val="00DB750A"/>
    <w:rsid w:val="00DB7663"/>
    <w:rsid w:val="00DC020F"/>
    <w:rsid w:val="00DC05B0"/>
    <w:rsid w:val="00DC08C7"/>
    <w:rsid w:val="00DC09CB"/>
    <w:rsid w:val="00DC13F2"/>
    <w:rsid w:val="00DC1ACE"/>
    <w:rsid w:val="00DC2485"/>
    <w:rsid w:val="00DC35A6"/>
    <w:rsid w:val="00DC372F"/>
    <w:rsid w:val="00DC3B54"/>
    <w:rsid w:val="00DC44D0"/>
    <w:rsid w:val="00DC4CCB"/>
    <w:rsid w:val="00DC4FBC"/>
    <w:rsid w:val="00DC4FCB"/>
    <w:rsid w:val="00DC62EB"/>
    <w:rsid w:val="00DC6DFE"/>
    <w:rsid w:val="00DC708F"/>
    <w:rsid w:val="00DC7A1C"/>
    <w:rsid w:val="00DD01B9"/>
    <w:rsid w:val="00DD0B63"/>
    <w:rsid w:val="00DD0C21"/>
    <w:rsid w:val="00DD18F3"/>
    <w:rsid w:val="00DD1B48"/>
    <w:rsid w:val="00DD1F13"/>
    <w:rsid w:val="00DD2C1F"/>
    <w:rsid w:val="00DD388E"/>
    <w:rsid w:val="00DD3AE7"/>
    <w:rsid w:val="00DD4EF0"/>
    <w:rsid w:val="00DD5948"/>
    <w:rsid w:val="00DD5A07"/>
    <w:rsid w:val="00DD5B01"/>
    <w:rsid w:val="00DD5DE5"/>
    <w:rsid w:val="00DD5E1F"/>
    <w:rsid w:val="00DD6474"/>
    <w:rsid w:val="00DD64F3"/>
    <w:rsid w:val="00DD65ED"/>
    <w:rsid w:val="00DD6708"/>
    <w:rsid w:val="00DD68BB"/>
    <w:rsid w:val="00DD69ED"/>
    <w:rsid w:val="00DD6B62"/>
    <w:rsid w:val="00DD6F44"/>
    <w:rsid w:val="00DD7187"/>
    <w:rsid w:val="00DD7603"/>
    <w:rsid w:val="00DD7634"/>
    <w:rsid w:val="00DD7AC9"/>
    <w:rsid w:val="00DD7FB7"/>
    <w:rsid w:val="00DE17AD"/>
    <w:rsid w:val="00DE1B95"/>
    <w:rsid w:val="00DE1EFB"/>
    <w:rsid w:val="00DE22AD"/>
    <w:rsid w:val="00DE294C"/>
    <w:rsid w:val="00DE2D14"/>
    <w:rsid w:val="00DE314B"/>
    <w:rsid w:val="00DE3177"/>
    <w:rsid w:val="00DE41C2"/>
    <w:rsid w:val="00DE4445"/>
    <w:rsid w:val="00DE465E"/>
    <w:rsid w:val="00DE4E36"/>
    <w:rsid w:val="00DE4E9A"/>
    <w:rsid w:val="00DE53F9"/>
    <w:rsid w:val="00DE54ED"/>
    <w:rsid w:val="00DE55CF"/>
    <w:rsid w:val="00DE5827"/>
    <w:rsid w:val="00DE59D4"/>
    <w:rsid w:val="00DE6751"/>
    <w:rsid w:val="00DE701F"/>
    <w:rsid w:val="00DE73D3"/>
    <w:rsid w:val="00DE7FA5"/>
    <w:rsid w:val="00DF0545"/>
    <w:rsid w:val="00DF0D7A"/>
    <w:rsid w:val="00DF1042"/>
    <w:rsid w:val="00DF116B"/>
    <w:rsid w:val="00DF1172"/>
    <w:rsid w:val="00DF117E"/>
    <w:rsid w:val="00DF170E"/>
    <w:rsid w:val="00DF195F"/>
    <w:rsid w:val="00DF1AF2"/>
    <w:rsid w:val="00DF1EBD"/>
    <w:rsid w:val="00DF20A3"/>
    <w:rsid w:val="00DF2272"/>
    <w:rsid w:val="00DF24F0"/>
    <w:rsid w:val="00DF2D6B"/>
    <w:rsid w:val="00DF2D7D"/>
    <w:rsid w:val="00DF3170"/>
    <w:rsid w:val="00DF3677"/>
    <w:rsid w:val="00DF37EA"/>
    <w:rsid w:val="00DF39F3"/>
    <w:rsid w:val="00DF3BA8"/>
    <w:rsid w:val="00DF3C5F"/>
    <w:rsid w:val="00DF45CA"/>
    <w:rsid w:val="00DF4787"/>
    <w:rsid w:val="00DF4804"/>
    <w:rsid w:val="00DF4C8A"/>
    <w:rsid w:val="00DF56A4"/>
    <w:rsid w:val="00DF591D"/>
    <w:rsid w:val="00DF59D1"/>
    <w:rsid w:val="00DF6278"/>
    <w:rsid w:val="00DF666C"/>
    <w:rsid w:val="00DF67D4"/>
    <w:rsid w:val="00DF6BA7"/>
    <w:rsid w:val="00DF6D04"/>
    <w:rsid w:val="00DF6E8D"/>
    <w:rsid w:val="00DF6FF2"/>
    <w:rsid w:val="00DF7612"/>
    <w:rsid w:val="00E003EF"/>
    <w:rsid w:val="00E00463"/>
    <w:rsid w:val="00E00477"/>
    <w:rsid w:val="00E0047B"/>
    <w:rsid w:val="00E00984"/>
    <w:rsid w:val="00E00C17"/>
    <w:rsid w:val="00E00FD9"/>
    <w:rsid w:val="00E01A2F"/>
    <w:rsid w:val="00E01B65"/>
    <w:rsid w:val="00E03368"/>
    <w:rsid w:val="00E039F7"/>
    <w:rsid w:val="00E03AF1"/>
    <w:rsid w:val="00E03C97"/>
    <w:rsid w:val="00E03E2F"/>
    <w:rsid w:val="00E04241"/>
    <w:rsid w:val="00E043CA"/>
    <w:rsid w:val="00E045E7"/>
    <w:rsid w:val="00E04CFB"/>
    <w:rsid w:val="00E053CE"/>
    <w:rsid w:val="00E05456"/>
    <w:rsid w:val="00E05B04"/>
    <w:rsid w:val="00E06C55"/>
    <w:rsid w:val="00E06D55"/>
    <w:rsid w:val="00E07901"/>
    <w:rsid w:val="00E07DDC"/>
    <w:rsid w:val="00E10A6D"/>
    <w:rsid w:val="00E10CD7"/>
    <w:rsid w:val="00E10CE9"/>
    <w:rsid w:val="00E11302"/>
    <w:rsid w:val="00E11E4B"/>
    <w:rsid w:val="00E12FBD"/>
    <w:rsid w:val="00E1332E"/>
    <w:rsid w:val="00E13C94"/>
    <w:rsid w:val="00E13F95"/>
    <w:rsid w:val="00E13FEF"/>
    <w:rsid w:val="00E1441B"/>
    <w:rsid w:val="00E145E7"/>
    <w:rsid w:val="00E14F23"/>
    <w:rsid w:val="00E15278"/>
    <w:rsid w:val="00E152BF"/>
    <w:rsid w:val="00E165D0"/>
    <w:rsid w:val="00E16660"/>
    <w:rsid w:val="00E16B64"/>
    <w:rsid w:val="00E17D10"/>
    <w:rsid w:val="00E17EE5"/>
    <w:rsid w:val="00E2005A"/>
    <w:rsid w:val="00E2065B"/>
    <w:rsid w:val="00E20E7A"/>
    <w:rsid w:val="00E21A7E"/>
    <w:rsid w:val="00E2223B"/>
    <w:rsid w:val="00E22DA5"/>
    <w:rsid w:val="00E22FB0"/>
    <w:rsid w:val="00E23134"/>
    <w:rsid w:val="00E243D5"/>
    <w:rsid w:val="00E245FC"/>
    <w:rsid w:val="00E247FF"/>
    <w:rsid w:val="00E25DE5"/>
    <w:rsid w:val="00E25DED"/>
    <w:rsid w:val="00E2638E"/>
    <w:rsid w:val="00E265DF"/>
    <w:rsid w:val="00E26623"/>
    <w:rsid w:val="00E26989"/>
    <w:rsid w:val="00E27212"/>
    <w:rsid w:val="00E27401"/>
    <w:rsid w:val="00E276F3"/>
    <w:rsid w:val="00E30087"/>
    <w:rsid w:val="00E30783"/>
    <w:rsid w:val="00E30F4A"/>
    <w:rsid w:val="00E31054"/>
    <w:rsid w:val="00E31169"/>
    <w:rsid w:val="00E31633"/>
    <w:rsid w:val="00E32477"/>
    <w:rsid w:val="00E32C12"/>
    <w:rsid w:val="00E32DB0"/>
    <w:rsid w:val="00E3314E"/>
    <w:rsid w:val="00E33424"/>
    <w:rsid w:val="00E33675"/>
    <w:rsid w:val="00E338F0"/>
    <w:rsid w:val="00E33DCE"/>
    <w:rsid w:val="00E33DF9"/>
    <w:rsid w:val="00E346B7"/>
    <w:rsid w:val="00E3486B"/>
    <w:rsid w:val="00E349BB"/>
    <w:rsid w:val="00E35A68"/>
    <w:rsid w:val="00E361AC"/>
    <w:rsid w:val="00E3641A"/>
    <w:rsid w:val="00E408C3"/>
    <w:rsid w:val="00E4149C"/>
    <w:rsid w:val="00E4187D"/>
    <w:rsid w:val="00E41F95"/>
    <w:rsid w:val="00E426D1"/>
    <w:rsid w:val="00E432E7"/>
    <w:rsid w:val="00E43B98"/>
    <w:rsid w:val="00E4553C"/>
    <w:rsid w:val="00E45679"/>
    <w:rsid w:val="00E45B89"/>
    <w:rsid w:val="00E4698B"/>
    <w:rsid w:val="00E47929"/>
    <w:rsid w:val="00E47E63"/>
    <w:rsid w:val="00E50278"/>
    <w:rsid w:val="00E50291"/>
    <w:rsid w:val="00E50675"/>
    <w:rsid w:val="00E50D69"/>
    <w:rsid w:val="00E517BC"/>
    <w:rsid w:val="00E51DE8"/>
    <w:rsid w:val="00E52CC1"/>
    <w:rsid w:val="00E52F20"/>
    <w:rsid w:val="00E5326E"/>
    <w:rsid w:val="00E53350"/>
    <w:rsid w:val="00E534F7"/>
    <w:rsid w:val="00E5381B"/>
    <w:rsid w:val="00E53D20"/>
    <w:rsid w:val="00E53F1D"/>
    <w:rsid w:val="00E546D6"/>
    <w:rsid w:val="00E551C5"/>
    <w:rsid w:val="00E56289"/>
    <w:rsid w:val="00E56CC2"/>
    <w:rsid w:val="00E56F78"/>
    <w:rsid w:val="00E57282"/>
    <w:rsid w:val="00E57424"/>
    <w:rsid w:val="00E57A40"/>
    <w:rsid w:val="00E57FB9"/>
    <w:rsid w:val="00E6000B"/>
    <w:rsid w:val="00E6074F"/>
    <w:rsid w:val="00E607DC"/>
    <w:rsid w:val="00E608B2"/>
    <w:rsid w:val="00E60D8D"/>
    <w:rsid w:val="00E61481"/>
    <w:rsid w:val="00E61C44"/>
    <w:rsid w:val="00E6244E"/>
    <w:rsid w:val="00E6257E"/>
    <w:rsid w:val="00E62A38"/>
    <w:rsid w:val="00E62A6E"/>
    <w:rsid w:val="00E62C4B"/>
    <w:rsid w:val="00E6301B"/>
    <w:rsid w:val="00E631F3"/>
    <w:rsid w:val="00E63447"/>
    <w:rsid w:val="00E6345C"/>
    <w:rsid w:val="00E63A6C"/>
    <w:rsid w:val="00E63C90"/>
    <w:rsid w:val="00E6400C"/>
    <w:rsid w:val="00E6409E"/>
    <w:rsid w:val="00E6465E"/>
    <w:rsid w:val="00E64794"/>
    <w:rsid w:val="00E64B99"/>
    <w:rsid w:val="00E64CE8"/>
    <w:rsid w:val="00E64D94"/>
    <w:rsid w:val="00E654ED"/>
    <w:rsid w:val="00E655BC"/>
    <w:rsid w:val="00E6583C"/>
    <w:rsid w:val="00E65D6B"/>
    <w:rsid w:val="00E65E6E"/>
    <w:rsid w:val="00E662C5"/>
    <w:rsid w:val="00E663BD"/>
    <w:rsid w:val="00E66629"/>
    <w:rsid w:val="00E66AFF"/>
    <w:rsid w:val="00E66BA3"/>
    <w:rsid w:val="00E672E0"/>
    <w:rsid w:val="00E67645"/>
    <w:rsid w:val="00E678D0"/>
    <w:rsid w:val="00E679C0"/>
    <w:rsid w:val="00E67A66"/>
    <w:rsid w:val="00E67E11"/>
    <w:rsid w:val="00E7027C"/>
    <w:rsid w:val="00E71160"/>
    <w:rsid w:val="00E715A4"/>
    <w:rsid w:val="00E7191D"/>
    <w:rsid w:val="00E72229"/>
    <w:rsid w:val="00E723ED"/>
    <w:rsid w:val="00E72996"/>
    <w:rsid w:val="00E72D0F"/>
    <w:rsid w:val="00E73B8B"/>
    <w:rsid w:val="00E73DA6"/>
    <w:rsid w:val="00E744C0"/>
    <w:rsid w:val="00E74747"/>
    <w:rsid w:val="00E748D6"/>
    <w:rsid w:val="00E74C39"/>
    <w:rsid w:val="00E75524"/>
    <w:rsid w:val="00E75651"/>
    <w:rsid w:val="00E758F3"/>
    <w:rsid w:val="00E76308"/>
    <w:rsid w:val="00E76338"/>
    <w:rsid w:val="00E76CD8"/>
    <w:rsid w:val="00E77490"/>
    <w:rsid w:val="00E77959"/>
    <w:rsid w:val="00E77F7E"/>
    <w:rsid w:val="00E80467"/>
    <w:rsid w:val="00E8112B"/>
    <w:rsid w:val="00E8122A"/>
    <w:rsid w:val="00E81B4B"/>
    <w:rsid w:val="00E82104"/>
    <w:rsid w:val="00E8223B"/>
    <w:rsid w:val="00E82688"/>
    <w:rsid w:val="00E8292E"/>
    <w:rsid w:val="00E833DB"/>
    <w:rsid w:val="00E83721"/>
    <w:rsid w:val="00E83B57"/>
    <w:rsid w:val="00E8411E"/>
    <w:rsid w:val="00E84A30"/>
    <w:rsid w:val="00E84B5C"/>
    <w:rsid w:val="00E84E7F"/>
    <w:rsid w:val="00E851ED"/>
    <w:rsid w:val="00E85C83"/>
    <w:rsid w:val="00E85D35"/>
    <w:rsid w:val="00E861E8"/>
    <w:rsid w:val="00E869EB"/>
    <w:rsid w:val="00E86A71"/>
    <w:rsid w:val="00E872EF"/>
    <w:rsid w:val="00E90D19"/>
    <w:rsid w:val="00E912F5"/>
    <w:rsid w:val="00E91587"/>
    <w:rsid w:val="00E91655"/>
    <w:rsid w:val="00E91A79"/>
    <w:rsid w:val="00E91F8A"/>
    <w:rsid w:val="00E9211A"/>
    <w:rsid w:val="00E929F5"/>
    <w:rsid w:val="00E92D17"/>
    <w:rsid w:val="00E92FC8"/>
    <w:rsid w:val="00E934A4"/>
    <w:rsid w:val="00E9458E"/>
    <w:rsid w:val="00E945B0"/>
    <w:rsid w:val="00E94C80"/>
    <w:rsid w:val="00E94E9B"/>
    <w:rsid w:val="00E952CC"/>
    <w:rsid w:val="00E96069"/>
    <w:rsid w:val="00E966F2"/>
    <w:rsid w:val="00E973D4"/>
    <w:rsid w:val="00E977F7"/>
    <w:rsid w:val="00E97A93"/>
    <w:rsid w:val="00EA004E"/>
    <w:rsid w:val="00EA0055"/>
    <w:rsid w:val="00EA06F0"/>
    <w:rsid w:val="00EA0B53"/>
    <w:rsid w:val="00EA0BF3"/>
    <w:rsid w:val="00EA0C7F"/>
    <w:rsid w:val="00EA1878"/>
    <w:rsid w:val="00EA18C1"/>
    <w:rsid w:val="00EA18F3"/>
    <w:rsid w:val="00EA190F"/>
    <w:rsid w:val="00EA1FC6"/>
    <w:rsid w:val="00EA20DA"/>
    <w:rsid w:val="00EA272D"/>
    <w:rsid w:val="00EA2960"/>
    <w:rsid w:val="00EA2962"/>
    <w:rsid w:val="00EA29C8"/>
    <w:rsid w:val="00EA2F02"/>
    <w:rsid w:val="00EA3165"/>
    <w:rsid w:val="00EA3476"/>
    <w:rsid w:val="00EA37B2"/>
    <w:rsid w:val="00EA437D"/>
    <w:rsid w:val="00EA50E9"/>
    <w:rsid w:val="00EA52FA"/>
    <w:rsid w:val="00EA5A38"/>
    <w:rsid w:val="00EA5BD0"/>
    <w:rsid w:val="00EA637D"/>
    <w:rsid w:val="00EA65F0"/>
    <w:rsid w:val="00EA68C0"/>
    <w:rsid w:val="00EA69B8"/>
    <w:rsid w:val="00EA765F"/>
    <w:rsid w:val="00EA7A6A"/>
    <w:rsid w:val="00EB042C"/>
    <w:rsid w:val="00EB05A2"/>
    <w:rsid w:val="00EB0D75"/>
    <w:rsid w:val="00EB0D88"/>
    <w:rsid w:val="00EB2611"/>
    <w:rsid w:val="00EB2626"/>
    <w:rsid w:val="00EB28F2"/>
    <w:rsid w:val="00EB28F8"/>
    <w:rsid w:val="00EB2ACD"/>
    <w:rsid w:val="00EB2E4B"/>
    <w:rsid w:val="00EB3298"/>
    <w:rsid w:val="00EB39E6"/>
    <w:rsid w:val="00EB3C43"/>
    <w:rsid w:val="00EB4282"/>
    <w:rsid w:val="00EB4FC2"/>
    <w:rsid w:val="00EB507D"/>
    <w:rsid w:val="00EB5DFC"/>
    <w:rsid w:val="00EB625D"/>
    <w:rsid w:val="00EB6704"/>
    <w:rsid w:val="00EB69FA"/>
    <w:rsid w:val="00EB6A5F"/>
    <w:rsid w:val="00EB6D6F"/>
    <w:rsid w:val="00EB6D7A"/>
    <w:rsid w:val="00EB6F29"/>
    <w:rsid w:val="00EC0042"/>
    <w:rsid w:val="00EC14F6"/>
    <w:rsid w:val="00EC1DD5"/>
    <w:rsid w:val="00EC2084"/>
    <w:rsid w:val="00EC251B"/>
    <w:rsid w:val="00EC2DBC"/>
    <w:rsid w:val="00EC2EB9"/>
    <w:rsid w:val="00EC32D4"/>
    <w:rsid w:val="00EC3757"/>
    <w:rsid w:val="00EC383C"/>
    <w:rsid w:val="00EC3F58"/>
    <w:rsid w:val="00EC4155"/>
    <w:rsid w:val="00EC4738"/>
    <w:rsid w:val="00EC4DA1"/>
    <w:rsid w:val="00EC5153"/>
    <w:rsid w:val="00EC5196"/>
    <w:rsid w:val="00EC5AD0"/>
    <w:rsid w:val="00EC5BE8"/>
    <w:rsid w:val="00EC5C44"/>
    <w:rsid w:val="00EC694A"/>
    <w:rsid w:val="00EC6E79"/>
    <w:rsid w:val="00EC7C38"/>
    <w:rsid w:val="00ED00A3"/>
    <w:rsid w:val="00ED02B7"/>
    <w:rsid w:val="00ED035C"/>
    <w:rsid w:val="00ED0C92"/>
    <w:rsid w:val="00ED1FA9"/>
    <w:rsid w:val="00ED1FB1"/>
    <w:rsid w:val="00ED2023"/>
    <w:rsid w:val="00ED257A"/>
    <w:rsid w:val="00ED2A05"/>
    <w:rsid w:val="00ED328B"/>
    <w:rsid w:val="00ED3616"/>
    <w:rsid w:val="00ED37DF"/>
    <w:rsid w:val="00ED37FC"/>
    <w:rsid w:val="00ED3C31"/>
    <w:rsid w:val="00ED3EB0"/>
    <w:rsid w:val="00ED45C4"/>
    <w:rsid w:val="00ED4CF7"/>
    <w:rsid w:val="00ED4DD6"/>
    <w:rsid w:val="00ED58D7"/>
    <w:rsid w:val="00ED6043"/>
    <w:rsid w:val="00ED6714"/>
    <w:rsid w:val="00ED69F6"/>
    <w:rsid w:val="00ED6C90"/>
    <w:rsid w:val="00ED6FB7"/>
    <w:rsid w:val="00ED7148"/>
    <w:rsid w:val="00EE03C2"/>
    <w:rsid w:val="00EE072B"/>
    <w:rsid w:val="00EE0A5C"/>
    <w:rsid w:val="00EE0DDE"/>
    <w:rsid w:val="00EE14E6"/>
    <w:rsid w:val="00EE1ACC"/>
    <w:rsid w:val="00EE200B"/>
    <w:rsid w:val="00EE2981"/>
    <w:rsid w:val="00EE2A2D"/>
    <w:rsid w:val="00EE338D"/>
    <w:rsid w:val="00EE33A5"/>
    <w:rsid w:val="00EE33DF"/>
    <w:rsid w:val="00EE3858"/>
    <w:rsid w:val="00EE3DDE"/>
    <w:rsid w:val="00EE3ED9"/>
    <w:rsid w:val="00EE47D3"/>
    <w:rsid w:val="00EE491B"/>
    <w:rsid w:val="00EE4AD1"/>
    <w:rsid w:val="00EE53DD"/>
    <w:rsid w:val="00EE59C5"/>
    <w:rsid w:val="00EE5AD7"/>
    <w:rsid w:val="00EE5C7C"/>
    <w:rsid w:val="00EE62DB"/>
    <w:rsid w:val="00EE682B"/>
    <w:rsid w:val="00EE6A6F"/>
    <w:rsid w:val="00EE7048"/>
    <w:rsid w:val="00EE766A"/>
    <w:rsid w:val="00EE777F"/>
    <w:rsid w:val="00EE7B66"/>
    <w:rsid w:val="00EE7C4D"/>
    <w:rsid w:val="00EE7DFA"/>
    <w:rsid w:val="00EF01D6"/>
    <w:rsid w:val="00EF07DB"/>
    <w:rsid w:val="00EF0801"/>
    <w:rsid w:val="00EF0903"/>
    <w:rsid w:val="00EF14B9"/>
    <w:rsid w:val="00EF1BF2"/>
    <w:rsid w:val="00EF2023"/>
    <w:rsid w:val="00EF2123"/>
    <w:rsid w:val="00EF2322"/>
    <w:rsid w:val="00EF325A"/>
    <w:rsid w:val="00EF37D8"/>
    <w:rsid w:val="00EF3E60"/>
    <w:rsid w:val="00EF4A53"/>
    <w:rsid w:val="00EF4DAD"/>
    <w:rsid w:val="00EF4ED4"/>
    <w:rsid w:val="00EF50B2"/>
    <w:rsid w:val="00EF6EF8"/>
    <w:rsid w:val="00EF735D"/>
    <w:rsid w:val="00F000D4"/>
    <w:rsid w:val="00F0017F"/>
    <w:rsid w:val="00F01167"/>
    <w:rsid w:val="00F01359"/>
    <w:rsid w:val="00F013BE"/>
    <w:rsid w:val="00F0146B"/>
    <w:rsid w:val="00F01AED"/>
    <w:rsid w:val="00F01C71"/>
    <w:rsid w:val="00F01F00"/>
    <w:rsid w:val="00F0278D"/>
    <w:rsid w:val="00F02BBF"/>
    <w:rsid w:val="00F02C8C"/>
    <w:rsid w:val="00F02D28"/>
    <w:rsid w:val="00F02E52"/>
    <w:rsid w:val="00F0342E"/>
    <w:rsid w:val="00F03440"/>
    <w:rsid w:val="00F038DF"/>
    <w:rsid w:val="00F03A05"/>
    <w:rsid w:val="00F03AB9"/>
    <w:rsid w:val="00F042C6"/>
    <w:rsid w:val="00F04FF2"/>
    <w:rsid w:val="00F0507D"/>
    <w:rsid w:val="00F05382"/>
    <w:rsid w:val="00F05394"/>
    <w:rsid w:val="00F05C9B"/>
    <w:rsid w:val="00F05DB6"/>
    <w:rsid w:val="00F06033"/>
    <w:rsid w:val="00F063AB"/>
    <w:rsid w:val="00F067B9"/>
    <w:rsid w:val="00F07016"/>
    <w:rsid w:val="00F0768B"/>
    <w:rsid w:val="00F07C4A"/>
    <w:rsid w:val="00F07EB0"/>
    <w:rsid w:val="00F1074D"/>
    <w:rsid w:val="00F10E10"/>
    <w:rsid w:val="00F11178"/>
    <w:rsid w:val="00F11816"/>
    <w:rsid w:val="00F11B92"/>
    <w:rsid w:val="00F11FBF"/>
    <w:rsid w:val="00F124F2"/>
    <w:rsid w:val="00F125A0"/>
    <w:rsid w:val="00F13684"/>
    <w:rsid w:val="00F1388D"/>
    <w:rsid w:val="00F13DCB"/>
    <w:rsid w:val="00F13EC0"/>
    <w:rsid w:val="00F1450C"/>
    <w:rsid w:val="00F15250"/>
    <w:rsid w:val="00F15257"/>
    <w:rsid w:val="00F155C2"/>
    <w:rsid w:val="00F15A38"/>
    <w:rsid w:val="00F16292"/>
    <w:rsid w:val="00F162FF"/>
    <w:rsid w:val="00F16FE4"/>
    <w:rsid w:val="00F17AB6"/>
    <w:rsid w:val="00F2003A"/>
    <w:rsid w:val="00F20530"/>
    <w:rsid w:val="00F20847"/>
    <w:rsid w:val="00F20DDB"/>
    <w:rsid w:val="00F20E7E"/>
    <w:rsid w:val="00F21014"/>
    <w:rsid w:val="00F214DA"/>
    <w:rsid w:val="00F219F6"/>
    <w:rsid w:val="00F21F33"/>
    <w:rsid w:val="00F22637"/>
    <w:rsid w:val="00F22833"/>
    <w:rsid w:val="00F2377E"/>
    <w:rsid w:val="00F239E0"/>
    <w:rsid w:val="00F23B69"/>
    <w:rsid w:val="00F23D6B"/>
    <w:rsid w:val="00F24098"/>
    <w:rsid w:val="00F24D99"/>
    <w:rsid w:val="00F251A9"/>
    <w:rsid w:val="00F2537D"/>
    <w:rsid w:val="00F258B1"/>
    <w:rsid w:val="00F25B60"/>
    <w:rsid w:val="00F26008"/>
    <w:rsid w:val="00F260EB"/>
    <w:rsid w:val="00F27009"/>
    <w:rsid w:val="00F27206"/>
    <w:rsid w:val="00F275FA"/>
    <w:rsid w:val="00F27F81"/>
    <w:rsid w:val="00F3003B"/>
    <w:rsid w:val="00F30867"/>
    <w:rsid w:val="00F30BC4"/>
    <w:rsid w:val="00F30CA6"/>
    <w:rsid w:val="00F30EA6"/>
    <w:rsid w:val="00F318FC"/>
    <w:rsid w:val="00F31DC9"/>
    <w:rsid w:val="00F31F6A"/>
    <w:rsid w:val="00F320D2"/>
    <w:rsid w:val="00F3221F"/>
    <w:rsid w:val="00F328FF"/>
    <w:rsid w:val="00F33ACA"/>
    <w:rsid w:val="00F33F9F"/>
    <w:rsid w:val="00F34095"/>
    <w:rsid w:val="00F3567F"/>
    <w:rsid w:val="00F359E9"/>
    <w:rsid w:val="00F35B5D"/>
    <w:rsid w:val="00F36324"/>
    <w:rsid w:val="00F36749"/>
    <w:rsid w:val="00F36CAD"/>
    <w:rsid w:val="00F36E28"/>
    <w:rsid w:val="00F3737F"/>
    <w:rsid w:val="00F37586"/>
    <w:rsid w:val="00F37BB3"/>
    <w:rsid w:val="00F4003A"/>
    <w:rsid w:val="00F402AD"/>
    <w:rsid w:val="00F40728"/>
    <w:rsid w:val="00F41EDF"/>
    <w:rsid w:val="00F4204F"/>
    <w:rsid w:val="00F4234E"/>
    <w:rsid w:val="00F42375"/>
    <w:rsid w:val="00F423D3"/>
    <w:rsid w:val="00F4257B"/>
    <w:rsid w:val="00F42ACF"/>
    <w:rsid w:val="00F42C46"/>
    <w:rsid w:val="00F42D8C"/>
    <w:rsid w:val="00F42F18"/>
    <w:rsid w:val="00F4312C"/>
    <w:rsid w:val="00F43A73"/>
    <w:rsid w:val="00F43B9D"/>
    <w:rsid w:val="00F43FFB"/>
    <w:rsid w:val="00F44034"/>
    <w:rsid w:val="00F442A7"/>
    <w:rsid w:val="00F44BD0"/>
    <w:rsid w:val="00F44CB2"/>
    <w:rsid w:val="00F44CDE"/>
    <w:rsid w:val="00F45316"/>
    <w:rsid w:val="00F45A64"/>
    <w:rsid w:val="00F45C3B"/>
    <w:rsid w:val="00F45E1D"/>
    <w:rsid w:val="00F45FC2"/>
    <w:rsid w:val="00F462B3"/>
    <w:rsid w:val="00F46B65"/>
    <w:rsid w:val="00F479A2"/>
    <w:rsid w:val="00F47CE7"/>
    <w:rsid w:val="00F47DF1"/>
    <w:rsid w:val="00F502BC"/>
    <w:rsid w:val="00F50377"/>
    <w:rsid w:val="00F5050E"/>
    <w:rsid w:val="00F506D7"/>
    <w:rsid w:val="00F50F5A"/>
    <w:rsid w:val="00F51093"/>
    <w:rsid w:val="00F51508"/>
    <w:rsid w:val="00F51643"/>
    <w:rsid w:val="00F521B3"/>
    <w:rsid w:val="00F52754"/>
    <w:rsid w:val="00F52838"/>
    <w:rsid w:val="00F5342F"/>
    <w:rsid w:val="00F534F0"/>
    <w:rsid w:val="00F53526"/>
    <w:rsid w:val="00F536B5"/>
    <w:rsid w:val="00F5374A"/>
    <w:rsid w:val="00F53A7B"/>
    <w:rsid w:val="00F53CA0"/>
    <w:rsid w:val="00F5401A"/>
    <w:rsid w:val="00F541D1"/>
    <w:rsid w:val="00F56749"/>
    <w:rsid w:val="00F5694B"/>
    <w:rsid w:val="00F56A45"/>
    <w:rsid w:val="00F56CC2"/>
    <w:rsid w:val="00F56F08"/>
    <w:rsid w:val="00F5706C"/>
    <w:rsid w:val="00F5707B"/>
    <w:rsid w:val="00F571E7"/>
    <w:rsid w:val="00F57C8F"/>
    <w:rsid w:val="00F57E4A"/>
    <w:rsid w:val="00F57EDA"/>
    <w:rsid w:val="00F60968"/>
    <w:rsid w:val="00F60D4B"/>
    <w:rsid w:val="00F610B7"/>
    <w:rsid w:val="00F6264D"/>
    <w:rsid w:val="00F62A4E"/>
    <w:rsid w:val="00F62E10"/>
    <w:rsid w:val="00F632AB"/>
    <w:rsid w:val="00F632F4"/>
    <w:rsid w:val="00F636EE"/>
    <w:rsid w:val="00F63EF3"/>
    <w:rsid w:val="00F6486F"/>
    <w:rsid w:val="00F64F34"/>
    <w:rsid w:val="00F64F4F"/>
    <w:rsid w:val="00F6527F"/>
    <w:rsid w:val="00F65807"/>
    <w:rsid w:val="00F65F0D"/>
    <w:rsid w:val="00F664AE"/>
    <w:rsid w:val="00F6680D"/>
    <w:rsid w:val="00F67120"/>
    <w:rsid w:val="00F677B6"/>
    <w:rsid w:val="00F67C8E"/>
    <w:rsid w:val="00F67F33"/>
    <w:rsid w:val="00F70894"/>
    <w:rsid w:val="00F70D07"/>
    <w:rsid w:val="00F7160E"/>
    <w:rsid w:val="00F717B3"/>
    <w:rsid w:val="00F718F6"/>
    <w:rsid w:val="00F71B3E"/>
    <w:rsid w:val="00F72150"/>
    <w:rsid w:val="00F726EC"/>
    <w:rsid w:val="00F728D0"/>
    <w:rsid w:val="00F72EA5"/>
    <w:rsid w:val="00F737F1"/>
    <w:rsid w:val="00F73AEA"/>
    <w:rsid w:val="00F73C6F"/>
    <w:rsid w:val="00F74055"/>
    <w:rsid w:val="00F74909"/>
    <w:rsid w:val="00F749F9"/>
    <w:rsid w:val="00F7525E"/>
    <w:rsid w:val="00F755F1"/>
    <w:rsid w:val="00F75BFD"/>
    <w:rsid w:val="00F75CAB"/>
    <w:rsid w:val="00F76287"/>
    <w:rsid w:val="00F7660D"/>
    <w:rsid w:val="00F7672A"/>
    <w:rsid w:val="00F7693D"/>
    <w:rsid w:val="00F772FC"/>
    <w:rsid w:val="00F77643"/>
    <w:rsid w:val="00F7794E"/>
    <w:rsid w:val="00F80BEF"/>
    <w:rsid w:val="00F81521"/>
    <w:rsid w:val="00F815BC"/>
    <w:rsid w:val="00F81AAC"/>
    <w:rsid w:val="00F82226"/>
    <w:rsid w:val="00F8286B"/>
    <w:rsid w:val="00F82BB7"/>
    <w:rsid w:val="00F8316B"/>
    <w:rsid w:val="00F83E5F"/>
    <w:rsid w:val="00F84249"/>
    <w:rsid w:val="00F8428D"/>
    <w:rsid w:val="00F843EB"/>
    <w:rsid w:val="00F84946"/>
    <w:rsid w:val="00F84BC8"/>
    <w:rsid w:val="00F84C5F"/>
    <w:rsid w:val="00F84D34"/>
    <w:rsid w:val="00F85BF5"/>
    <w:rsid w:val="00F85C63"/>
    <w:rsid w:val="00F85CF4"/>
    <w:rsid w:val="00F8604A"/>
    <w:rsid w:val="00F8631E"/>
    <w:rsid w:val="00F866D6"/>
    <w:rsid w:val="00F86A87"/>
    <w:rsid w:val="00F86CAB"/>
    <w:rsid w:val="00F86D15"/>
    <w:rsid w:val="00F877FE"/>
    <w:rsid w:val="00F900A9"/>
    <w:rsid w:val="00F90BB5"/>
    <w:rsid w:val="00F9166D"/>
    <w:rsid w:val="00F91ACB"/>
    <w:rsid w:val="00F92930"/>
    <w:rsid w:val="00F9295F"/>
    <w:rsid w:val="00F9298E"/>
    <w:rsid w:val="00F929E7"/>
    <w:rsid w:val="00F92F79"/>
    <w:rsid w:val="00F93510"/>
    <w:rsid w:val="00F939F5"/>
    <w:rsid w:val="00F93D26"/>
    <w:rsid w:val="00F93D6E"/>
    <w:rsid w:val="00F94A58"/>
    <w:rsid w:val="00F955C1"/>
    <w:rsid w:val="00F95B32"/>
    <w:rsid w:val="00F95DAF"/>
    <w:rsid w:val="00F9650B"/>
    <w:rsid w:val="00F96586"/>
    <w:rsid w:val="00F96A4D"/>
    <w:rsid w:val="00F97F36"/>
    <w:rsid w:val="00FA03B3"/>
    <w:rsid w:val="00FA063F"/>
    <w:rsid w:val="00FA06E4"/>
    <w:rsid w:val="00FA0C00"/>
    <w:rsid w:val="00FA0DCA"/>
    <w:rsid w:val="00FA1413"/>
    <w:rsid w:val="00FA169C"/>
    <w:rsid w:val="00FA1AFD"/>
    <w:rsid w:val="00FA3F9A"/>
    <w:rsid w:val="00FA4A16"/>
    <w:rsid w:val="00FA4DE4"/>
    <w:rsid w:val="00FA515A"/>
    <w:rsid w:val="00FA5642"/>
    <w:rsid w:val="00FA5A15"/>
    <w:rsid w:val="00FA5D12"/>
    <w:rsid w:val="00FA5FAB"/>
    <w:rsid w:val="00FA63A5"/>
    <w:rsid w:val="00FA6438"/>
    <w:rsid w:val="00FA6AE3"/>
    <w:rsid w:val="00FA6B3B"/>
    <w:rsid w:val="00FA6E79"/>
    <w:rsid w:val="00FA6E82"/>
    <w:rsid w:val="00FA6F1F"/>
    <w:rsid w:val="00FA7348"/>
    <w:rsid w:val="00FA7982"/>
    <w:rsid w:val="00FA7CBD"/>
    <w:rsid w:val="00FB02AB"/>
    <w:rsid w:val="00FB06CF"/>
    <w:rsid w:val="00FB094C"/>
    <w:rsid w:val="00FB094E"/>
    <w:rsid w:val="00FB0B24"/>
    <w:rsid w:val="00FB0E13"/>
    <w:rsid w:val="00FB10EC"/>
    <w:rsid w:val="00FB157F"/>
    <w:rsid w:val="00FB193A"/>
    <w:rsid w:val="00FB1945"/>
    <w:rsid w:val="00FB2960"/>
    <w:rsid w:val="00FB2D44"/>
    <w:rsid w:val="00FB2DA5"/>
    <w:rsid w:val="00FB36DC"/>
    <w:rsid w:val="00FB3D3B"/>
    <w:rsid w:val="00FB3E18"/>
    <w:rsid w:val="00FB442D"/>
    <w:rsid w:val="00FB583E"/>
    <w:rsid w:val="00FB5888"/>
    <w:rsid w:val="00FB5AB2"/>
    <w:rsid w:val="00FB617D"/>
    <w:rsid w:val="00FB6BB4"/>
    <w:rsid w:val="00FB7502"/>
    <w:rsid w:val="00FC01A5"/>
    <w:rsid w:val="00FC0A30"/>
    <w:rsid w:val="00FC0E73"/>
    <w:rsid w:val="00FC161F"/>
    <w:rsid w:val="00FC16A4"/>
    <w:rsid w:val="00FC1746"/>
    <w:rsid w:val="00FC1C3F"/>
    <w:rsid w:val="00FC23D0"/>
    <w:rsid w:val="00FC261F"/>
    <w:rsid w:val="00FC2DD9"/>
    <w:rsid w:val="00FC2EC4"/>
    <w:rsid w:val="00FC4382"/>
    <w:rsid w:val="00FC48C7"/>
    <w:rsid w:val="00FC55FD"/>
    <w:rsid w:val="00FC5A90"/>
    <w:rsid w:val="00FC5C16"/>
    <w:rsid w:val="00FC61FC"/>
    <w:rsid w:val="00FC645F"/>
    <w:rsid w:val="00FC77A1"/>
    <w:rsid w:val="00FD018E"/>
    <w:rsid w:val="00FD0947"/>
    <w:rsid w:val="00FD0A8C"/>
    <w:rsid w:val="00FD1173"/>
    <w:rsid w:val="00FD1256"/>
    <w:rsid w:val="00FD13D0"/>
    <w:rsid w:val="00FD2014"/>
    <w:rsid w:val="00FD2098"/>
    <w:rsid w:val="00FD22ED"/>
    <w:rsid w:val="00FD297D"/>
    <w:rsid w:val="00FD2B8D"/>
    <w:rsid w:val="00FD2DA2"/>
    <w:rsid w:val="00FD2DA4"/>
    <w:rsid w:val="00FD2E85"/>
    <w:rsid w:val="00FD2FD3"/>
    <w:rsid w:val="00FD3D81"/>
    <w:rsid w:val="00FD3DA8"/>
    <w:rsid w:val="00FD406D"/>
    <w:rsid w:val="00FD5343"/>
    <w:rsid w:val="00FD592D"/>
    <w:rsid w:val="00FD5B7E"/>
    <w:rsid w:val="00FD5BB8"/>
    <w:rsid w:val="00FD5CE8"/>
    <w:rsid w:val="00FD6003"/>
    <w:rsid w:val="00FD600E"/>
    <w:rsid w:val="00FD7056"/>
    <w:rsid w:val="00FD7218"/>
    <w:rsid w:val="00FD7BE9"/>
    <w:rsid w:val="00FD7CE7"/>
    <w:rsid w:val="00FE00A1"/>
    <w:rsid w:val="00FE01A7"/>
    <w:rsid w:val="00FE098D"/>
    <w:rsid w:val="00FE1110"/>
    <w:rsid w:val="00FE1BCB"/>
    <w:rsid w:val="00FE1E44"/>
    <w:rsid w:val="00FE23C5"/>
    <w:rsid w:val="00FE26B3"/>
    <w:rsid w:val="00FE274C"/>
    <w:rsid w:val="00FE3989"/>
    <w:rsid w:val="00FE3B96"/>
    <w:rsid w:val="00FE3BC2"/>
    <w:rsid w:val="00FE3CB3"/>
    <w:rsid w:val="00FE45F5"/>
    <w:rsid w:val="00FE482E"/>
    <w:rsid w:val="00FE4D53"/>
    <w:rsid w:val="00FE4FDD"/>
    <w:rsid w:val="00FE54B5"/>
    <w:rsid w:val="00FE5B45"/>
    <w:rsid w:val="00FE5DAD"/>
    <w:rsid w:val="00FE5FAF"/>
    <w:rsid w:val="00FE63CD"/>
    <w:rsid w:val="00FE752A"/>
    <w:rsid w:val="00FE7AEB"/>
    <w:rsid w:val="00FE7D47"/>
    <w:rsid w:val="00FE7DDD"/>
    <w:rsid w:val="00FE7E4F"/>
    <w:rsid w:val="00FF0014"/>
    <w:rsid w:val="00FF00F0"/>
    <w:rsid w:val="00FF0546"/>
    <w:rsid w:val="00FF0E25"/>
    <w:rsid w:val="00FF0FBF"/>
    <w:rsid w:val="00FF0FF6"/>
    <w:rsid w:val="00FF15F8"/>
    <w:rsid w:val="00FF16A8"/>
    <w:rsid w:val="00FF1D52"/>
    <w:rsid w:val="00FF2648"/>
    <w:rsid w:val="00FF268A"/>
    <w:rsid w:val="00FF2971"/>
    <w:rsid w:val="00FF2D90"/>
    <w:rsid w:val="00FF32C4"/>
    <w:rsid w:val="00FF342F"/>
    <w:rsid w:val="00FF345C"/>
    <w:rsid w:val="00FF407A"/>
    <w:rsid w:val="00FF40D5"/>
    <w:rsid w:val="00FF48A4"/>
    <w:rsid w:val="00FF4A83"/>
    <w:rsid w:val="00FF512C"/>
    <w:rsid w:val="00FF51C9"/>
    <w:rsid w:val="00FF5C71"/>
    <w:rsid w:val="00FF6008"/>
    <w:rsid w:val="00FF67B8"/>
    <w:rsid w:val="00FF6895"/>
    <w:rsid w:val="00FF7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47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47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53312029</Template>
  <TotalTime>1</TotalTime>
  <Pages>2</Pages>
  <Words>255</Words>
  <Characters>1457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PTE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cb2</dc:creator>
  <cp:lastModifiedBy>m.tatters</cp:lastModifiedBy>
  <cp:revision>2</cp:revision>
  <dcterms:created xsi:type="dcterms:W3CDTF">2014-12-16T16:59:00Z</dcterms:created>
  <dcterms:modified xsi:type="dcterms:W3CDTF">2014-12-16T16:59:00Z</dcterms:modified>
</cp:coreProperties>
</file>