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D9E2F3" w:themeColor="accent1" w:themeTint="33"/>
  <w:body>
    <w:bookmarkStart w:id="0" w:name="_GoBack"/>
    <w:bookmarkEnd w:id="0"/>
    <w:p w14:paraId="34A3C78A" w14:textId="77777777" w:rsidR="002E5207" w:rsidRDefault="002E5207" w:rsidP="002E5207">
      <w:pPr>
        <w:tabs>
          <w:tab w:val="left" w:pos="3986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FEC2E03" wp14:editId="52AE1729">
                <wp:simplePos x="0" y="0"/>
                <wp:positionH relativeFrom="column">
                  <wp:posOffset>1846966</wp:posOffset>
                </wp:positionH>
                <wp:positionV relativeFrom="paragraph">
                  <wp:posOffset>0</wp:posOffset>
                </wp:positionV>
                <wp:extent cx="3575933" cy="1828800"/>
                <wp:effectExtent l="0" t="0" r="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75933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8EEC044" w14:textId="77777777" w:rsidR="002E5207" w:rsidRPr="00733B37" w:rsidRDefault="002E5207" w:rsidP="002E5207">
                            <w:pPr>
                              <w:tabs>
                                <w:tab w:val="left" w:pos="3986"/>
                              </w:tabs>
                              <w:jc w:val="center"/>
                              <w:rPr>
                                <w:rFonts w:ascii="Algerian" w:hAnsi="Algerian"/>
                                <w:b/>
                                <w:color w:val="4472C4" w:themeColor="accent1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733B37">
                              <w:rPr>
                                <w:rFonts w:ascii="Algerian" w:hAnsi="Algerian"/>
                                <w:b/>
                                <w:color w:val="4472C4" w:themeColor="accent1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Wonder World Wraparound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FEC2E03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145.45pt;margin-top:0;width:281.55pt;height:2in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" filled="f" stroked="f">
                <v:textbox style="mso-fit-shape-to-text:t">
                  <w:txbxContent>
                    <w:p w14:paraId="18EEC044" w14:textId="77777777" w:rsidR="002E5207" w:rsidRPr="00733B37" w:rsidRDefault="002E5207" w:rsidP="002E5207">
                      <w:pPr>
                        <w:tabs>
                          <w:tab w:val="left" w:pos="3986"/>
                        </w:tabs>
                        <w:jc w:val="center"/>
                        <w:rPr>
                          <w:rFonts w:ascii="Algerian" w:hAnsi="Algerian"/>
                          <w:b/>
                          <w:color w:val="4472C4" w:themeColor="accent1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733B37">
                        <w:rPr>
                          <w:rFonts w:ascii="Algerian" w:hAnsi="Algerian"/>
                          <w:b/>
                          <w:color w:val="4472C4" w:themeColor="accent1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Wonder World Wraparound</w:t>
                      </w:r>
                    </w:p>
                  </w:txbxContent>
                </v:textbox>
              </v:shape>
            </w:pict>
          </mc:Fallback>
        </mc:AlternateContent>
      </w:r>
      <w:r w:rsidRPr="002E5207"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7BBB5349" wp14:editId="5C771E17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398850" cy="1295400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hq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98850" cy="1295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ab/>
      </w:r>
    </w:p>
    <w:p w14:paraId="0A2AC44A" w14:textId="77777777" w:rsidR="002E5207" w:rsidRPr="002E5207" w:rsidRDefault="002E5207" w:rsidP="002E5207"/>
    <w:p w14:paraId="25B9057B" w14:textId="77777777" w:rsidR="002E5207" w:rsidRPr="002E5207" w:rsidRDefault="002E5207" w:rsidP="002E5207"/>
    <w:p w14:paraId="4613F4CF" w14:textId="77777777" w:rsidR="002E5207" w:rsidRPr="002E5207" w:rsidRDefault="002E5207" w:rsidP="002E5207"/>
    <w:p w14:paraId="06A37ABA" w14:textId="77777777" w:rsidR="002E5207" w:rsidRPr="002E5207" w:rsidRDefault="002E5207" w:rsidP="002E5207"/>
    <w:p w14:paraId="48A7D6A9" w14:textId="77777777" w:rsidR="002E5207" w:rsidRPr="002E5207" w:rsidRDefault="002E5207" w:rsidP="002E5207"/>
    <w:p w14:paraId="69E2E7DC" w14:textId="77777777" w:rsidR="002E5207" w:rsidRPr="002E5207" w:rsidRDefault="002E5207" w:rsidP="002E5207"/>
    <w:p w14:paraId="40E5D44A" w14:textId="77777777" w:rsidR="002E5207" w:rsidRPr="002E5207" w:rsidRDefault="002E5207" w:rsidP="002E5207"/>
    <w:p w14:paraId="4C0DEDE7" w14:textId="77777777" w:rsidR="002E5207" w:rsidRDefault="002E5207" w:rsidP="002E5207"/>
    <w:p w14:paraId="4D6C9AA6" w14:textId="77777777" w:rsidR="002E5207" w:rsidRDefault="00FF501A" w:rsidP="002E5207">
      <w:pPr>
        <w:tabs>
          <w:tab w:val="left" w:pos="1297"/>
        </w:tabs>
        <w:rPr>
          <w:color w:val="000000" w:themeColor="text1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0CA3AE2" wp14:editId="4941EAD5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828800" cy="1828800"/>
                <wp:effectExtent l="0" t="0" r="0" b="0"/>
                <wp:wrapSquare wrapText="bothSides"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353DDA2" w14:textId="77777777" w:rsidR="00FF501A" w:rsidRPr="00FF501A" w:rsidRDefault="00FF501A" w:rsidP="00FF501A">
                            <w:pPr>
                              <w:tabs>
                                <w:tab w:val="left" w:pos="1297"/>
                              </w:tabs>
                              <w:jc w:val="center"/>
                              <w:rPr>
                                <w:b/>
                                <w:outline/>
                                <w:color w:val="ED7D31" w:themeColor="accent2"/>
                                <w:sz w:val="40"/>
                                <w:szCs w:val="40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 w:rsidRPr="00FF501A">
                              <w:rPr>
                                <w:b/>
                                <w:outline/>
                                <w:color w:val="ED7D31" w:themeColor="accent2"/>
                                <w:sz w:val="40"/>
                                <w:szCs w:val="40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During the extended school day, children will have the opportunity to engage in a wide variety of stimulating and fun activities carried out in a safe environment.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01549119" id="Text Box 6" o:spid="_x0000_s1027" type="#_x0000_t202" style="position:absolute;margin-left:0;margin-top:0;width:2in;height:2in;z-index:25166233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" filled="f" stroked="f">
                <v:textbox style="mso-fit-shape-to-text:t">
                  <w:txbxContent>
                    <w:p w:rsidR="00FF501A" w:rsidRPr="00FF501A" w:rsidRDefault="00FF501A" w:rsidP="00FF501A">
                      <w:pPr>
                        <w:tabs>
                          <w:tab w:val="left" w:pos="1297"/>
                        </w:tabs>
                        <w:jc w:val="center"/>
                        <w:rPr>
                          <w:b/>
                          <w:outline/>
                          <w:color w:val="ED7D31" w:themeColor="accent2"/>
                          <w:sz w:val="40"/>
                          <w:szCs w:val="40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 w:rsidRPr="00FF501A">
                        <w:rPr>
                          <w:b/>
                          <w:outline/>
                          <w:color w:val="ED7D31" w:themeColor="accent2"/>
                          <w:sz w:val="40"/>
                          <w:szCs w:val="40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During the extended school day, children will have the opportunity to engage in a wide variety of stimulating and fun activities carried out in a safe environment.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5A75A313" w14:textId="77777777" w:rsidR="002E5207" w:rsidRDefault="00FF501A" w:rsidP="002E5207">
      <w:pPr>
        <w:tabs>
          <w:tab w:val="left" w:pos="1297"/>
        </w:tabs>
        <w:rPr>
          <w:color w:val="000000" w:themeColor="text1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0DADB74" wp14:editId="67219E18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828800" cy="1828800"/>
                <wp:effectExtent l="0" t="0" r="0" b="0"/>
                <wp:wrapSquare wrapText="bothSides"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91CC6BB" w14:textId="77777777" w:rsidR="00FF501A" w:rsidRPr="00FC1BE0" w:rsidRDefault="00FF501A" w:rsidP="00FF501A">
                            <w:pPr>
                              <w:tabs>
                                <w:tab w:val="left" w:pos="1297"/>
                              </w:tabs>
                              <w:jc w:val="center"/>
                              <w:rPr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C1BE0">
                              <w:rPr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All children &amp; young people should engage in moderate to vigorous intensity physical activity for at least 60 minutes and up to several hours every day.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07FF3F35" id="Text Box 9" o:spid="_x0000_s1028" type="#_x0000_t202" style="position:absolute;margin-left:0;margin-top:0;width:2in;height:2in;z-index:25166438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" filled="f" stroked="f">
                <v:textbox style="mso-fit-shape-to-text:t">
                  <w:txbxContent>
                    <w:p w:rsidR="00FF501A" w:rsidRPr="00FC1BE0" w:rsidRDefault="00FF501A" w:rsidP="00FF501A">
                      <w:pPr>
                        <w:tabs>
                          <w:tab w:val="left" w:pos="1297"/>
                        </w:tabs>
                        <w:jc w:val="center"/>
                        <w:rPr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FC1BE0">
                        <w:rPr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All children &amp; young people should engage in moderate to vigorous intensity physical activity for at least 60 minutes and up to several hours every day.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DFE08C2" w14:textId="77777777" w:rsidR="002E5207" w:rsidRDefault="002E5207" w:rsidP="002E5207">
      <w:pPr>
        <w:tabs>
          <w:tab w:val="left" w:pos="1297"/>
        </w:tabs>
        <w:rPr>
          <w:color w:val="000000" w:themeColor="text1"/>
        </w:rPr>
      </w:pPr>
      <w:r>
        <w:rPr>
          <w:color w:val="000000" w:themeColor="text1"/>
        </w:rPr>
        <w:t>Times &amp; Sessions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2"/>
        <w:gridCol w:w="2252"/>
        <w:gridCol w:w="2253"/>
      </w:tblGrid>
      <w:tr w:rsidR="002E5207" w14:paraId="3487DF95" w14:textId="77777777" w:rsidTr="002E5207">
        <w:tc>
          <w:tcPr>
            <w:tcW w:w="2252" w:type="dxa"/>
          </w:tcPr>
          <w:p w14:paraId="45A2FA28" w14:textId="77777777" w:rsidR="002E5207" w:rsidRDefault="002E5207" w:rsidP="002E5207">
            <w:pPr>
              <w:tabs>
                <w:tab w:val="left" w:pos="1297"/>
              </w:tabs>
              <w:rPr>
                <w:color w:val="000000" w:themeColor="text1"/>
              </w:rPr>
            </w:pPr>
            <w:r>
              <w:rPr>
                <w:color w:val="000000" w:themeColor="text1"/>
              </w:rPr>
              <w:t>Session</w:t>
            </w:r>
          </w:p>
        </w:tc>
        <w:tc>
          <w:tcPr>
            <w:tcW w:w="2252" w:type="dxa"/>
          </w:tcPr>
          <w:p w14:paraId="186397CA" w14:textId="77777777" w:rsidR="002E5207" w:rsidRDefault="002E5207" w:rsidP="002E5207">
            <w:pPr>
              <w:tabs>
                <w:tab w:val="left" w:pos="1297"/>
              </w:tabs>
              <w:rPr>
                <w:color w:val="000000" w:themeColor="text1"/>
              </w:rPr>
            </w:pPr>
            <w:r>
              <w:rPr>
                <w:color w:val="000000" w:themeColor="text1"/>
              </w:rPr>
              <w:t>Time</w:t>
            </w:r>
          </w:p>
        </w:tc>
        <w:tc>
          <w:tcPr>
            <w:tcW w:w="2253" w:type="dxa"/>
          </w:tcPr>
          <w:p w14:paraId="3FC2F042" w14:textId="77777777" w:rsidR="002E5207" w:rsidRDefault="002E5207" w:rsidP="002E5207">
            <w:pPr>
              <w:tabs>
                <w:tab w:val="left" w:pos="1297"/>
              </w:tabs>
              <w:rPr>
                <w:color w:val="000000" w:themeColor="text1"/>
              </w:rPr>
            </w:pPr>
            <w:r>
              <w:rPr>
                <w:color w:val="000000" w:themeColor="text1"/>
              </w:rPr>
              <w:t>Price</w:t>
            </w:r>
          </w:p>
        </w:tc>
      </w:tr>
      <w:tr w:rsidR="002E5207" w14:paraId="033CB539" w14:textId="77777777" w:rsidTr="002E5207">
        <w:tc>
          <w:tcPr>
            <w:tcW w:w="2252" w:type="dxa"/>
          </w:tcPr>
          <w:p w14:paraId="5B99152B" w14:textId="77777777" w:rsidR="002E5207" w:rsidRDefault="002E5207" w:rsidP="002E5207">
            <w:pPr>
              <w:tabs>
                <w:tab w:val="left" w:pos="1297"/>
              </w:tabs>
              <w:rPr>
                <w:color w:val="000000" w:themeColor="text1"/>
              </w:rPr>
            </w:pPr>
            <w:r>
              <w:rPr>
                <w:color w:val="000000" w:themeColor="text1"/>
              </w:rPr>
              <w:t>Breakfast</w:t>
            </w:r>
          </w:p>
        </w:tc>
        <w:tc>
          <w:tcPr>
            <w:tcW w:w="2252" w:type="dxa"/>
          </w:tcPr>
          <w:p w14:paraId="1ACDFBC0" w14:textId="77777777" w:rsidR="002E5207" w:rsidRDefault="002E5207" w:rsidP="002E5207">
            <w:pPr>
              <w:tabs>
                <w:tab w:val="left" w:pos="1297"/>
              </w:tabs>
              <w:rPr>
                <w:color w:val="000000" w:themeColor="text1"/>
              </w:rPr>
            </w:pPr>
            <w:r>
              <w:rPr>
                <w:color w:val="000000" w:themeColor="text1"/>
              </w:rPr>
              <w:t>7:45 – 8:45am</w:t>
            </w:r>
          </w:p>
        </w:tc>
        <w:tc>
          <w:tcPr>
            <w:tcW w:w="2253" w:type="dxa"/>
          </w:tcPr>
          <w:p w14:paraId="6B3FA227" w14:textId="77777777" w:rsidR="002E5207" w:rsidRDefault="002E5207" w:rsidP="002E5207">
            <w:pPr>
              <w:tabs>
                <w:tab w:val="left" w:pos="1297"/>
              </w:tabs>
              <w:rPr>
                <w:color w:val="000000" w:themeColor="text1"/>
              </w:rPr>
            </w:pPr>
            <w:r>
              <w:rPr>
                <w:color w:val="000000" w:themeColor="text1"/>
              </w:rPr>
              <w:t>£3.50</w:t>
            </w:r>
          </w:p>
        </w:tc>
      </w:tr>
      <w:tr w:rsidR="002E5207" w14:paraId="16A4E7EE" w14:textId="77777777" w:rsidTr="002E5207">
        <w:tc>
          <w:tcPr>
            <w:tcW w:w="2252" w:type="dxa"/>
          </w:tcPr>
          <w:p w14:paraId="4B00F358" w14:textId="77777777" w:rsidR="002E5207" w:rsidRDefault="002E5207" w:rsidP="002E5207">
            <w:pPr>
              <w:tabs>
                <w:tab w:val="left" w:pos="1297"/>
              </w:tabs>
              <w:rPr>
                <w:color w:val="000000" w:themeColor="text1"/>
              </w:rPr>
            </w:pPr>
            <w:r>
              <w:rPr>
                <w:color w:val="000000" w:themeColor="text1"/>
              </w:rPr>
              <w:t>After School</w:t>
            </w:r>
          </w:p>
        </w:tc>
        <w:tc>
          <w:tcPr>
            <w:tcW w:w="2252" w:type="dxa"/>
          </w:tcPr>
          <w:p w14:paraId="7E84542E" w14:textId="77777777" w:rsidR="002E5207" w:rsidRDefault="002E5207" w:rsidP="002E5207">
            <w:pPr>
              <w:tabs>
                <w:tab w:val="left" w:pos="1297"/>
              </w:tabs>
              <w:rPr>
                <w:color w:val="000000" w:themeColor="text1"/>
              </w:rPr>
            </w:pPr>
            <w:r>
              <w:rPr>
                <w:color w:val="000000" w:themeColor="text1"/>
              </w:rPr>
              <w:t>Up to 4:30pm</w:t>
            </w:r>
          </w:p>
        </w:tc>
        <w:tc>
          <w:tcPr>
            <w:tcW w:w="2253" w:type="dxa"/>
          </w:tcPr>
          <w:p w14:paraId="359E580E" w14:textId="77777777" w:rsidR="002E5207" w:rsidRDefault="002E5207" w:rsidP="002E5207">
            <w:pPr>
              <w:tabs>
                <w:tab w:val="left" w:pos="1297"/>
              </w:tabs>
              <w:rPr>
                <w:color w:val="000000" w:themeColor="text1"/>
              </w:rPr>
            </w:pPr>
            <w:r>
              <w:rPr>
                <w:color w:val="000000" w:themeColor="text1"/>
              </w:rPr>
              <w:t>£</w:t>
            </w:r>
            <w:r w:rsidR="00FF501A">
              <w:rPr>
                <w:color w:val="000000" w:themeColor="text1"/>
              </w:rPr>
              <w:t>3.50</w:t>
            </w:r>
          </w:p>
        </w:tc>
      </w:tr>
      <w:tr w:rsidR="002E5207" w14:paraId="7A7BCE6C" w14:textId="77777777" w:rsidTr="002E5207">
        <w:tc>
          <w:tcPr>
            <w:tcW w:w="2252" w:type="dxa"/>
          </w:tcPr>
          <w:p w14:paraId="4F625CF1" w14:textId="77777777" w:rsidR="002E5207" w:rsidRDefault="00FF501A" w:rsidP="002E5207">
            <w:pPr>
              <w:tabs>
                <w:tab w:val="left" w:pos="1297"/>
              </w:tabs>
              <w:rPr>
                <w:color w:val="000000" w:themeColor="text1"/>
              </w:rPr>
            </w:pPr>
            <w:r>
              <w:rPr>
                <w:color w:val="000000" w:themeColor="text1"/>
              </w:rPr>
              <w:t>After School</w:t>
            </w:r>
          </w:p>
        </w:tc>
        <w:tc>
          <w:tcPr>
            <w:tcW w:w="2252" w:type="dxa"/>
          </w:tcPr>
          <w:p w14:paraId="0B946E55" w14:textId="77777777" w:rsidR="002E5207" w:rsidRDefault="00FF501A" w:rsidP="002E5207">
            <w:pPr>
              <w:tabs>
                <w:tab w:val="left" w:pos="1297"/>
              </w:tabs>
              <w:rPr>
                <w:color w:val="000000" w:themeColor="text1"/>
              </w:rPr>
            </w:pPr>
            <w:r>
              <w:rPr>
                <w:color w:val="000000" w:themeColor="text1"/>
              </w:rPr>
              <w:t>Up to 6:00pm</w:t>
            </w:r>
          </w:p>
        </w:tc>
        <w:tc>
          <w:tcPr>
            <w:tcW w:w="2253" w:type="dxa"/>
          </w:tcPr>
          <w:p w14:paraId="5859721E" w14:textId="77777777" w:rsidR="002E5207" w:rsidRDefault="00FF501A" w:rsidP="002E5207">
            <w:pPr>
              <w:tabs>
                <w:tab w:val="left" w:pos="1297"/>
              </w:tabs>
              <w:rPr>
                <w:color w:val="000000" w:themeColor="text1"/>
              </w:rPr>
            </w:pPr>
            <w:r>
              <w:rPr>
                <w:color w:val="000000" w:themeColor="text1"/>
              </w:rPr>
              <w:t>£6.50</w:t>
            </w:r>
          </w:p>
        </w:tc>
      </w:tr>
    </w:tbl>
    <w:p w14:paraId="7AAB0A27" w14:textId="77777777" w:rsidR="002E5207" w:rsidRDefault="002E5207" w:rsidP="00FF501A">
      <w:pPr>
        <w:tabs>
          <w:tab w:val="left" w:pos="1020"/>
        </w:tabs>
      </w:pPr>
    </w:p>
    <w:p w14:paraId="0EB1835D" w14:textId="77777777" w:rsidR="00FF501A" w:rsidRDefault="00FF501A" w:rsidP="00FF501A">
      <w:pPr>
        <w:tabs>
          <w:tab w:val="left" w:pos="1020"/>
        </w:tabs>
      </w:pPr>
    </w:p>
    <w:p w14:paraId="4B0950BD" w14:textId="77777777" w:rsidR="00FF501A" w:rsidRDefault="00FF501A" w:rsidP="00FF501A">
      <w:pPr>
        <w:tabs>
          <w:tab w:val="left" w:pos="1020"/>
        </w:tabs>
      </w:pPr>
      <w:r>
        <w:t>Healthy snacks provided at all sessions</w:t>
      </w:r>
    </w:p>
    <w:p w14:paraId="3F6B4737" w14:textId="77777777" w:rsidR="00FF501A" w:rsidRDefault="00FF501A" w:rsidP="00FF501A">
      <w:pPr>
        <w:tabs>
          <w:tab w:val="left" w:pos="1020"/>
        </w:tabs>
      </w:pPr>
    </w:p>
    <w:p w14:paraId="1197D9AE" w14:textId="77777777" w:rsidR="00FF501A" w:rsidRDefault="00FF501A" w:rsidP="00FF501A">
      <w:pPr>
        <w:tabs>
          <w:tab w:val="left" w:pos="1020"/>
        </w:tabs>
      </w:pPr>
      <w:r>
        <w:t xml:space="preserve">To book your child onto the sessions &amp; pay, please visit ‘School Gateway’ </w:t>
      </w:r>
      <w:hyperlink r:id="rId11" w:history="1">
        <w:r w:rsidRPr="009C54E5">
          <w:rPr>
            <w:rStyle w:val="Hyperlink"/>
          </w:rPr>
          <w:t>https://login.schoolgateway.com</w:t>
        </w:r>
      </w:hyperlink>
    </w:p>
    <w:p w14:paraId="0986B3BE" w14:textId="77777777" w:rsidR="00FF501A" w:rsidRDefault="00FF501A" w:rsidP="00FF501A">
      <w:pPr>
        <w:tabs>
          <w:tab w:val="left" w:pos="1020"/>
        </w:tabs>
      </w:pPr>
    </w:p>
    <w:p w14:paraId="0FAA3719" w14:textId="77777777" w:rsidR="00FF501A" w:rsidRDefault="00FF501A" w:rsidP="00FF501A">
      <w:pPr>
        <w:tabs>
          <w:tab w:val="left" w:pos="1020"/>
        </w:tabs>
      </w:pPr>
      <w:r>
        <w:t>Enquiries:  Mrs Brewster  07716089111 during wrap around hours</w:t>
      </w:r>
    </w:p>
    <w:p w14:paraId="101080F8" w14:textId="77777777" w:rsidR="00FF501A" w:rsidRDefault="00FF501A" w:rsidP="00FF501A">
      <w:pPr>
        <w:tabs>
          <w:tab w:val="left" w:pos="1020"/>
        </w:tabs>
      </w:pPr>
      <w:r>
        <w:t xml:space="preserve">school office between 9am and 3:30pm:  02085709942. </w:t>
      </w:r>
    </w:p>
    <w:p w14:paraId="64305720" w14:textId="77777777" w:rsidR="00FF501A" w:rsidRDefault="00FF501A" w:rsidP="00FF501A">
      <w:pPr>
        <w:tabs>
          <w:tab w:val="left" w:pos="1020"/>
        </w:tabs>
      </w:pPr>
    </w:p>
    <w:p w14:paraId="2D8B46D6" w14:textId="77777777" w:rsidR="00FF501A" w:rsidRDefault="00FF501A" w:rsidP="00FF501A">
      <w:pPr>
        <w:tabs>
          <w:tab w:val="left" w:pos="1020"/>
        </w:tabs>
      </w:pPr>
      <w:r>
        <w:t xml:space="preserve">Website:  </w:t>
      </w:r>
      <w:hyperlink r:id="rId12" w:history="1">
        <w:r w:rsidRPr="009C54E5">
          <w:rPr>
            <w:rStyle w:val="Hyperlink"/>
          </w:rPr>
          <w:t>www.westbrookprimary.com</w:t>
        </w:r>
      </w:hyperlink>
    </w:p>
    <w:p w14:paraId="53293BE9" w14:textId="77777777" w:rsidR="00FF501A" w:rsidRPr="00FF501A" w:rsidRDefault="00FF501A" w:rsidP="00FF501A">
      <w:pPr>
        <w:tabs>
          <w:tab w:val="left" w:pos="1020"/>
        </w:tabs>
      </w:pPr>
    </w:p>
    <w:sectPr w:rsidR="00FF501A" w:rsidRPr="00FF501A" w:rsidSect="002E5207">
      <w:pgSz w:w="11900" w:h="16840"/>
      <w:pgMar w:top="1440" w:right="1440" w:bottom="1440" w:left="1440" w:header="720" w:footer="720" w:gutter="0"/>
      <w:pgBorders w:offsetFrom="page">
        <w:top w:val="single" w:sz="24" w:space="24" w:color="4472C4" w:themeColor="accent1" w:shadow="1"/>
        <w:left w:val="single" w:sz="24" w:space="24" w:color="4472C4" w:themeColor="accent1" w:shadow="1"/>
        <w:bottom w:val="single" w:sz="24" w:space="24" w:color="4472C4" w:themeColor="accent1" w:shadow="1"/>
        <w:right w:val="single" w:sz="24" w:space="24" w:color="4472C4" w:themeColor="accent1" w:shadow="1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B5F66B6" w14:textId="77777777" w:rsidR="003B0760" w:rsidRDefault="003B0760" w:rsidP="002E5207">
      <w:r>
        <w:separator/>
      </w:r>
    </w:p>
  </w:endnote>
  <w:endnote w:type="continuationSeparator" w:id="0">
    <w:p w14:paraId="71D655B8" w14:textId="77777777" w:rsidR="003B0760" w:rsidRDefault="003B0760" w:rsidP="002E52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EA6CC65" w14:textId="77777777" w:rsidR="003B0760" w:rsidRDefault="003B0760" w:rsidP="002E5207">
      <w:r>
        <w:separator/>
      </w:r>
    </w:p>
  </w:footnote>
  <w:footnote w:type="continuationSeparator" w:id="0">
    <w:p w14:paraId="592E3E25" w14:textId="77777777" w:rsidR="003B0760" w:rsidRDefault="003B0760" w:rsidP="002E520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5207"/>
    <w:rsid w:val="002D5394"/>
    <w:rsid w:val="002E5207"/>
    <w:rsid w:val="00347886"/>
    <w:rsid w:val="00392EEE"/>
    <w:rsid w:val="003B0760"/>
    <w:rsid w:val="00733B37"/>
    <w:rsid w:val="00741A8A"/>
    <w:rsid w:val="007808AE"/>
    <w:rsid w:val="00E43D15"/>
    <w:rsid w:val="00F35990"/>
    <w:rsid w:val="00FC1BE0"/>
    <w:rsid w:val="00FF50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757EB637"/>
  <w14:defaultImageDpi w14:val="32767"/>
  <w15:chartTrackingRefBased/>
  <w15:docId w15:val="{06DEB86A-A416-B147-9EE8-F60BB7D0D7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E520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E5207"/>
  </w:style>
  <w:style w:type="paragraph" w:styleId="Footer">
    <w:name w:val="footer"/>
    <w:basedOn w:val="Normal"/>
    <w:link w:val="FooterChar"/>
    <w:uiPriority w:val="99"/>
    <w:unhideWhenUsed/>
    <w:rsid w:val="002E520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E5207"/>
  </w:style>
  <w:style w:type="table" w:styleId="TableGrid">
    <w:name w:val="Table Grid"/>
    <w:basedOn w:val="TableNormal"/>
    <w:uiPriority w:val="39"/>
    <w:rsid w:val="002E520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FF501A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rsid w:val="00FF501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://www.westbrookprimary.com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login.schoolgateway.com" TargetMode="External"/><Relationship Id="rId5" Type="http://schemas.openxmlformats.org/officeDocument/2006/relationships/styles" Target="styles.xml"/><Relationship Id="rId10" Type="http://schemas.openxmlformats.org/officeDocument/2006/relationships/image" Target="media/image1.tiff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01888916BB7FA4D8DBE6E7553B913B3" ma:contentTypeVersion="2" ma:contentTypeDescription="Create a new document." ma:contentTypeScope="" ma:versionID="ec4241d9adf0018aaf0c7173f940652b">
  <xsd:schema xmlns:xsd="http://www.w3.org/2001/XMLSchema" xmlns:xs="http://www.w3.org/2001/XMLSchema" xmlns:p="http://schemas.microsoft.com/office/2006/metadata/properties" xmlns:ns3="5d064885-7a1e-4473-9df4-48bcbb20789c" targetNamespace="http://schemas.microsoft.com/office/2006/metadata/properties" ma:root="true" ma:fieldsID="619e66bd82f2bc47059d4b4b06bbcab6" ns3:_="">
    <xsd:import namespace="5d064885-7a1e-4473-9df4-48bcbb20789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d064885-7a1e-4473-9df4-48bcbb2078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BA64C08F-5378-4AD5-ADFA-C10F531DD3FA}">
  <ds:schemaRefs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purl.org/dc/dcmitype/"/>
    <ds:schemaRef ds:uri="5d064885-7a1e-4473-9df4-48bcbb20789c"/>
    <ds:schemaRef ds:uri="http://schemas.microsoft.com/office/infopath/2007/PartnerControl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2DA1F635-C89F-4DB4-9D9B-61BB3D9FC07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3C69554-9932-46FA-8E7D-5AD60654AA2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d064885-7a1e-4473-9df4-48bcbb20789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4D2F10E-EC3F-4CC0-9F5A-D31B501E38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E7B36EB4</Template>
  <TotalTime>2</TotalTime>
  <Pages>1</Pages>
  <Words>81</Words>
  <Characters>468</Characters>
  <Application>Microsoft Office Word</Application>
  <DocSecurity>4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Melvyn Tatters (Headteacher - Westbrook Primary School)</dc:creator>
  <cp:keywords/>
  <dc:description/>
  <cp:lastModifiedBy>Gillian Grover (Westbrook Primary School)</cp:lastModifiedBy>
  <cp:revision>2</cp:revision>
  <cp:lastPrinted>2019-10-15T14:08:00Z</cp:lastPrinted>
  <dcterms:created xsi:type="dcterms:W3CDTF">2020-02-24T15:45:00Z</dcterms:created>
  <dcterms:modified xsi:type="dcterms:W3CDTF">2020-02-24T15:45:00Z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0x010100C01888916BB7FA4D8DBE6E7553B913B3</vt:lpwstr>
  </property>
</Properties>
</file>