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7A0" w:rsidRPr="00384C8B" w:rsidRDefault="00384C8B" w:rsidP="00016BDA">
      <w:pPr>
        <w:jc w:val="center"/>
        <w:rPr>
          <w:rFonts w:ascii="Lucida Handwriting" w:hAnsi="Lucida Handwriting"/>
          <w:b/>
          <w:sz w:val="28"/>
          <w:szCs w:val="28"/>
        </w:rPr>
      </w:pPr>
      <w:r w:rsidRPr="00384C8B">
        <w:rPr>
          <w:rFonts w:ascii="Lucida Handwriting" w:hAnsi="Lucida Handwriting"/>
          <w:b/>
          <w:sz w:val="28"/>
          <w:szCs w:val="28"/>
        </w:rPr>
        <w:t>Design an emoji competition</w:t>
      </w:r>
    </w:p>
    <w:p w:rsidR="00384C8B" w:rsidRPr="00E179A8" w:rsidRDefault="00384C8B">
      <w:pPr>
        <w:rPr>
          <w:rFonts w:ascii="Comic Sans MS" w:hAnsi="Comic Sans MS"/>
          <w:sz w:val="28"/>
          <w:szCs w:val="28"/>
        </w:rPr>
      </w:pPr>
      <w:r w:rsidRPr="00E179A8">
        <w:rPr>
          <w:rFonts w:ascii="Comic Sans MS" w:hAnsi="Comic Sans MS"/>
          <w:sz w:val="28"/>
          <w:szCs w:val="28"/>
        </w:rPr>
        <w:t>As part of Safer Internet Day (05.02.19) we want to encourage children to explore the positive power of im</w:t>
      </w:r>
      <w:r w:rsidR="00384848">
        <w:rPr>
          <w:rFonts w:ascii="Comic Sans MS" w:hAnsi="Comic Sans MS"/>
          <w:sz w:val="28"/>
          <w:szCs w:val="28"/>
        </w:rPr>
        <w:t>age to create a better internet so we have asked them to design and make an emoji.</w:t>
      </w:r>
    </w:p>
    <w:p w:rsidR="00384C8B" w:rsidRPr="00E179A8" w:rsidRDefault="00016BDA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786765</wp:posOffset>
            </wp:positionV>
            <wp:extent cx="1028700" cy="1028700"/>
            <wp:effectExtent l="0" t="0" r="0" b="0"/>
            <wp:wrapSquare wrapText="bothSides"/>
            <wp:docPr id="2" name="Picture 2" descr="https://tse2.mm.bing.net/th?id=OIP.SPVVSKmxGihSNeprsqxVKgHaHa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se2.mm.bing.net/th?id=OIP.SPVVSKmxGihSNeprsqxVKgHaHa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C8B" w:rsidRPr="00E179A8">
        <w:rPr>
          <w:rFonts w:ascii="Comic Sans MS" w:hAnsi="Comic Sans MS"/>
          <w:sz w:val="28"/>
          <w:szCs w:val="28"/>
        </w:rPr>
        <w:t>An emoji is a picture symbolising an emotion that is widely used online.</w:t>
      </w:r>
    </w:p>
    <w:p w:rsidR="00384C8B" w:rsidRDefault="00016BD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1495425</wp:posOffset>
            </wp:positionH>
            <wp:positionV relativeFrom="paragraph">
              <wp:posOffset>159385</wp:posOffset>
            </wp:positionV>
            <wp:extent cx="892810" cy="892810"/>
            <wp:effectExtent l="0" t="0" r="2540" b="2540"/>
            <wp:wrapSquare wrapText="bothSides"/>
            <wp:docPr id="5" name="Picture 5" descr="https://cdn130.picsart.com/265230203026211.png?r1024x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dn130.picsart.com/265230203026211.png?r1024x102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C8B">
        <w:t xml:space="preserve">    </w:t>
      </w:r>
      <w:r w:rsidR="00384C8B">
        <w:rPr>
          <w:noProof/>
          <w:lang w:eastAsia="en-GB"/>
        </w:rPr>
        <w:drawing>
          <wp:inline distT="0" distB="0" distL="0" distR="0" wp14:anchorId="3BF6EED4" wp14:editId="02E95653">
            <wp:extent cx="1028700" cy="1028700"/>
            <wp:effectExtent l="0" t="0" r="0" b="0"/>
            <wp:docPr id="3" name="Picture 3" descr="https://tse3.mm.bing.net/th?id=OIP.tVq1WrpnwjeoAjYxM_yN8wHaHa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3.mm.bing.net/th?id=OIP.tVq1WrpnwjeoAjYxM_yN8wHaHa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F53BE70" wp14:editId="6ABD878E">
            <wp:extent cx="1332865" cy="1128493"/>
            <wp:effectExtent l="0" t="0" r="635" b="0"/>
            <wp:docPr id="4" name="Picture 4" descr="https://tse3.mm.bing.net/th?id=OIP.Z7LbUUcWnZw8lB1W-eroHgHaE8&amp;pid=15.1&amp;P=0&amp;w=258&amp;h=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se3.mm.bing.net/th?id=OIP.Z7LbUUcWnZw8lB1W-eroHgHaE8&amp;pid=15.1&amp;P=0&amp;w=258&amp;h=17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62" t="8221" r="18314" b="11467"/>
                    <a:stretch/>
                  </pic:blipFill>
                  <pic:spPr bwMode="auto">
                    <a:xfrm>
                      <a:off x="0" y="0"/>
                      <a:ext cx="1348651" cy="114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4C8B" w:rsidRPr="00E179A8" w:rsidRDefault="00384C8B">
      <w:pPr>
        <w:rPr>
          <w:rFonts w:ascii="Comic Sans MS" w:hAnsi="Comic Sans MS"/>
          <w:sz w:val="28"/>
          <w:szCs w:val="28"/>
        </w:rPr>
      </w:pPr>
      <w:r w:rsidRPr="00E179A8">
        <w:rPr>
          <w:rFonts w:ascii="Comic Sans MS" w:hAnsi="Comic Sans MS"/>
          <w:sz w:val="28"/>
          <w:szCs w:val="28"/>
        </w:rPr>
        <w:t>Be as creative as you can</w:t>
      </w:r>
      <w:r w:rsidR="00E179A8" w:rsidRPr="00E179A8">
        <w:rPr>
          <w:rFonts w:ascii="Comic Sans MS" w:hAnsi="Comic Sans MS"/>
          <w:sz w:val="28"/>
          <w:szCs w:val="28"/>
        </w:rPr>
        <w:t>…</w:t>
      </w:r>
    </w:p>
    <w:p w:rsidR="00E179A8" w:rsidRDefault="00E179A8">
      <w:pPr>
        <w:rPr>
          <w:rFonts w:ascii="Comic Sans MS" w:hAnsi="Comic Sans MS"/>
          <w:sz w:val="28"/>
          <w:szCs w:val="28"/>
        </w:rPr>
      </w:pPr>
      <w:r w:rsidRPr="00E179A8">
        <w:rPr>
          <w:rFonts w:ascii="Comic Sans MS" w:hAnsi="Comic Sans MS"/>
          <w:sz w:val="28"/>
          <w:szCs w:val="28"/>
        </w:rPr>
        <w:t xml:space="preserve">You could use Hama beads, Lego, colouring pens / pencils, paper </w:t>
      </w:r>
      <w:proofErr w:type="spellStart"/>
      <w:r w:rsidRPr="00E179A8">
        <w:rPr>
          <w:rFonts w:ascii="Comic Sans MS" w:hAnsi="Comic Sans MS"/>
          <w:sz w:val="28"/>
          <w:szCs w:val="28"/>
        </w:rPr>
        <w:t>m</w:t>
      </w:r>
      <w:r w:rsidRPr="00E179A8">
        <w:rPr>
          <w:rFonts w:ascii="Comic Sans MS" w:hAnsi="Comic Sans MS" w:cstheme="minorHAnsi"/>
          <w:sz w:val="28"/>
          <w:szCs w:val="28"/>
        </w:rPr>
        <w:t>â</w:t>
      </w:r>
      <w:r w:rsidRPr="00E179A8">
        <w:rPr>
          <w:rFonts w:ascii="Comic Sans MS" w:hAnsi="Comic Sans MS"/>
          <w:sz w:val="28"/>
          <w:szCs w:val="28"/>
        </w:rPr>
        <w:t>che</w:t>
      </w:r>
      <w:proofErr w:type="spellEnd"/>
      <w:r w:rsidRPr="00E179A8">
        <w:rPr>
          <w:rFonts w:ascii="Comic Sans MS" w:hAnsi="Comic Sans MS"/>
          <w:sz w:val="28"/>
          <w:szCs w:val="28"/>
        </w:rPr>
        <w:t xml:space="preserve">, </w:t>
      </w:r>
      <w:proofErr w:type="gramStart"/>
      <w:r w:rsidRPr="00E179A8">
        <w:rPr>
          <w:rFonts w:ascii="Comic Sans MS" w:hAnsi="Comic Sans MS"/>
          <w:sz w:val="28"/>
          <w:szCs w:val="28"/>
        </w:rPr>
        <w:t>play</w:t>
      </w:r>
      <w:proofErr w:type="gramEnd"/>
      <w:r w:rsidRPr="00E179A8">
        <w:rPr>
          <w:rFonts w:ascii="Comic Sans MS" w:hAnsi="Comic Sans MS"/>
          <w:sz w:val="28"/>
          <w:szCs w:val="28"/>
        </w:rPr>
        <w:t xml:space="preserve"> dough the possibilities are endless! </w:t>
      </w:r>
    </w:p>
    <w:p w:rsidR="00E179A8" w:rsidRDefault="00E179A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Bring your creation in to school on </w:t>
      </w:r>
      <w:r w:rsidRPr="00F36AA3">
        <w:rPr>
          <w:rFonts w:ascii="Comic Sans MS" w:hAnsi="Comic Sans MS"/>
          <w:b/>
          <w:sz w:val="28"/>
          <w:szCs w:val="28"/>
        </w:rPr>
        <w:t>Monday 4</w:t>
      </w:r>
      <w:r w:rsidRPr="00F36AA3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Pr="00F36AA3">
        <w:rPr>
          <w:rFonts w:ascii="Comic Sans MS" w:hAnsi="Comic Sans MS"/>
          <w:b/>
          <w:sz w:val="28"/>
          <w:szCs w:val="28"/>
        </w:rPr>
        <w:t xml:space="preserve"> February</w:t>
      </w:r>
      <w:r>
        <w:rPr>
          <w:rFonts w:ascii="Comic Sans MS" w:hAnsi="Comic Sans MS"/>
          <w:sz w:val="28"/>
          <w:szCs w:val="28"/>
        </w:rPr>
        <w:t>.</w:t>
      </w:r>
    </w:p>
    <w:p w:rsidR="00E179A8" w:rsidRDefault="00E179A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will be a prize awarded to each class for the best entry and these will be displayed in assembly.</w:t>
      </w:r>
    </w:p>
    <w:p w:rsidR="00F36AA3" w:rsidRPr="00E179A8" w:rsidRDefault="00F36AA3" w:rsidP="00016BD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CD7A482" wp14:editId="4DBC1E59">
            <wp:extent cx="1670475" cy="1933575"/>
            <wp:effectExtent l="0" t="0" r="6350" b="0"/>
            <wp:docPr id="6" name="Picture 6" descr="http://irepo.primecp.com/2015/05/219728/Fun-Emoji-Perler-Bead-Patterns_Large400_ID-986843.jpg?v=986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repo.primecp.com/2015/05/219728/Fun-Emoji-Perler-Bead-Patterns_Large400_ID-986843.jpg?v=98684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17" cy="194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CD0F0E4" wp14:editId="00DF9039">
            <wp:extent cx="1752600" cy="1825625"/>
            <wp:effectExtent l="0" t="0" r="0" b="3175"/>
            <wp:docPr id="8" name="Picture 8" descr="https://i.ytimg.com/vi/rTMWQEZfE4I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ytimg.com/vi/rTMWQEZfE4I/hq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0" t="13333" b="17222"/>
                    <a:stretch/>
                  </pic:blipFill>
                  <pic:spPr bwMode="auto">
                    <a:xfrm>
                      <a:off x="0" y="0"/>
                      <a:ext cx="1768259" cy="184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53E8596" wp14:editId="68CD47D0">
            <wp:extent cx="1745149" cy="1647810"/>
            <wp:effectExtent l="0" t="0" r="7620" b="0"/>
            <wp:docPr id="9" name="Picture 9" descr="https://thumbs.dreamstime.com/b/emoji-glitter-golden-people-face-heart-eyes-99666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humbs.dreamstime.com/b/emoji-glitter-golden-people-face-heart-eyes-996664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7" t="14967" r="11368" b="15477"/>
                    <a:stretch/>
                  </pic:blipFill>
                  <pic:spPr bwMode="auto">
                    <a:xfrm>
                      <a:off x="0" y="0"/>
                      <a:ext cx="1766753" cy="1668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4C8B" w:rsidRDefault="00384C8B">
      <w:bookmarkStart w:id="0" w:name="_GoBack"/>
      <w:bookmarkEnd w:id="0"/>
    </w:p>
    <w:sectPr w:rsidR="00384C8B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BDA" w:rsidRDefault="00016BDA" w:rsidP="00016BDA">
      <w:pPr>
        <w:spacing w:after="0" w:line="240" w:lineRule="auto"/>
      </w:pPr>
      <w:r>
        <w:separator/>
      </w:r>
    </w:p>
  </w:endnote>
  <w:endnote w:type="continuationSeparator" w:id="0">
    <w:p w:rsidR="00016BDA" w:rsidRDefault="00016BDA" w:rsidP="0001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BDA" w:rsidRDefault="00016BDA" w:rsidP="00016BDA">
      <w:pPr>
        <w:spacing w:after="0" w:line="240" w:lineRule="auto"/>
      </w:pPr>
      <w:r>
        <w:separator/>
      </w:r>
    </w:p>
  </w:footnote>
  <w:footnote w:type="continuationSeparator" w:id="0">
    <w:p w:rsidR="00016BDA" w:rsidRDefault="00016BDA" w:rsidP="0001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BDA" w:rsidRDefault="00016B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-854710</wp:posOffset>
          </wp:positionV>
          <wp:extent cx="6467475" cy="1552575"/>
          <wp:effectExtent l="0" t="0" r="952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21"/>
                  <a:stretch/>
                </pic:blipFill>
                <pic:spPr bwMode="auto">
                  <a:xfrm>
                    <a:off x="0" y="0"/>
                    <a:ext cx="6467475" cy="1552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C8B"/>
    <w:rsid w:val="00016BDA"/>
    <w:rsid w:val="00384848"/>
    <w:rsid w:val="00384C8B"/>
    <w:rsid w:val="005E17A0"/>
    <w:rsid w:val="007027BA"/>
    <w:rsid w:val="009E6F43"/>
    <w:rsid w:val="00C221A7"/>
    <w:rsid w:val="00E179A8"/>
    <w:rsid w:val="00F3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48FC86"/>
  <w15:chartTrackingRefBased/>
  <w15:docId w15:val="{3D621521-BC21-46D3-AE29-5BC766E9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6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A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6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BDA"/>
  </w:style>
  <w:style w:type="paragraph" w:styleId="Footer">
    <w:name w:val="footer"/>
    <w:basedOn w:val="Normal"/>
    <w:link w:val="FooterChar"/>
    <w:uiPriority w:val="99"/>
    <w:unhideWhenUsed/>
    <w:rsid w:val="00016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8A27539B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Benton (Westbrook Primary School)</dc:creator>
  <cp:keywords/>
  <dc:description/>
  <cp:lastModifiedBy>Carly Benton (Westbrook Primary School)</cp:lastModifiedBy>
  <cp:revision>2</cp:revision>
  <cp:lastPrinted>2019-01-29T08:55:00Z</cp:lastPrinted>
  <dcterms:created xsi:type="dcterms:W3CDTF">2019-01-29T11:13:00Z</dcterms:created>
  <dcterms:modified xsi:type="dcterms:W3CDTF">2019-01-29T11:13:00Z</dcterms:modified>
</cp:coreProperties>
</file>