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3713" w:rsidRPr="00A13713" w:rsidRDefault="00A13713" w:rsidP="00B5480D">
      <w:pPr>
        <w:jc w:val="center"/>
        <w:rPr>
          <w:b/>
          <w:sz w:val="28"/>
          <w:szCs w:val="28"/>
          <w:u w:val="single"/>
        </w:rPr>
      </w:pPr>
      <w:r w:rsidRPr="00A13713">
        <w:rPr>
          <w:b/>
          <w:sz w:val="28"/>
          <w:szCs w:val="28"/>
          <w:u w:val="single"/>
        </w:rPr>
        <w:t>New Meal Ordering System</w:t>
      </w:r>
    </w:p>
    <w:p w:rsidR="00617667" w:rsidRDefault="00617667">
      <w:r>
        <w:t>As we said in our last newsletter we are changing the way you can order your child’s school dinner.</w:t>
      </w:r>
    </w:p>
    <w:p w:rsidR="00B5480D" w:rsidRDefault="00617667">
      <w:r>
        <w:t>From Friday 30</w:t>
      </w:r>
      <w:r w:rsidRPr="00617667">
        <w:rPr>
          <w:vertAlign w:val="superscript"/>
        </w:rPr>
        <w:t>th</w:t>
      </w:r>
      <w:r w:rsidR="00384179">
        <w:t xml:space="preserve"> October</w:t>
      </w:r>
      <w:r>
        <w:t xml:space="preserve"> 2020 you will be able to login to your child’s school gateway app</w:t>
      </w:r>
      <w:r w:rsidR="00712D4E">
        <w:t xml:space="preserve"> and pre book dinners. </w:t>
      </w:r>
      <w:r>
        <w:t xml:space="preserve"> When you book the meals you will need to pay for them straight away or</w:t>
      </w:r>
      <w:r w:rsidR="003E6ECD">
        <w:t xml:space="preserve"> the meal will not be confirmed</w:t>
      </w:r>
      <w:r w:rsidR="000F0F4B">
        <w:t>, u</w:t>
      </w:r>
      <w:r w:rsidR="003E6ECD">
        <w:t>nless you are free school meals then your balance will show as £0.00</w:t>
      </w:r>
      <w:r w:rsidR="00B5480D">
        <w:t xml:space="preserve"> </w:t>
      </w:r>
    </w:p>
    <w:p w:rsidR="00B5480D" w:rsidRDefault="00B5480D">
      <w:bookmarkStart w:id="0" w:name="_GoBack"/>
      <w:bookmarkEnd w:id="0"/>
      <w:r>
        <w:t>You will not be able to see your child’s current balance until you start using the app to make payments or order meals.</w:t>
      </w:r>
    </w:p>
    <w:p w:rsidR="00A13713" w:rsidRDefault="00A1371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62CD72" wp14:editId="69703261">
                <wp:simplePos x="0" y="0"/>
                <wp:positionH relativeFrom="column">
                  <wp:posOffset>1325880</wp:posOffset>
                </wp:positionH>
                <wp:positionV relativeFrom="paragraph">
                  <wp:posOffset>66675</wp:posOffset>
                </wp:positionV>
                <wp:extent cx="3390900" cy="1996440"/>
                <wp:effectExtent l="38100" t="0" r="19050" b="6096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390900" cy="199644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BAA7204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104.4pt;margin-top:5.25pt;width:267pt;height:157.2pt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" strokecolor="#5b9bd5 [3204]" strokeweight=".5pt">
                <v:stroke endarrow="block" joinstyle="miter"/>
              </v:shape>
            </w:pict>
          </mc:Fallback>
        </mc:AlternateContent>
      </w:r>
      <w:r w:rsidR="003E6ECD">
        <w:t>When you login to the school gateway you will need to click on the Lunch Money tab</w:t>
      </w:r>
      <w:r>
        <w:t xml:space="preserve">. </w:t>
      </w:r>
      <w:r>
        <w:rPr>
          <w:noProof/>
          <w:lang w:eastAsia="en-GB"/>
        </w:rPr>
        <w:drawing>
          <wp:inline distT="0" distB="0" distL="0" distR="0">
            <wp:extent cx="1623060" cy="360685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_20201029-131232_School Gateway 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6544" cy="3636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3713" w:rsidRPr="00A13713" w:rsidRDefault="00A13713" w:rsidP="00A13713">
      <w:pPr>
        <w:rPr>
          <w:noProof/>
          <w:lang w:eastAsia="en-GB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967740</wp:posOffset>
                </wp:positionH>
                <wp:positionV relativeFrom="paragraph">
                  <wp:posOffset>151765</wp:posOffset>
                </wp:positionV>
                <wp:extent cx="1203960" cy="2346960"/>
                <wp:effectExtent l="38100" t="0" r="34290" b="5334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03960" cy="23469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5A402EB" id="Straight Arrow Connector 4" o:spid="_x0000_s1026" type="#_x0000_t32" style="position:absolute;margin-left:76.2pt;margin-top:11.95pt;width:94.8pt;height:184.8pt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" strokecolor="#5b9bd5 [3204]" strokeweight=".5pt">
                <v:stroke endarrow="block" joinstyle="miter"/>
              </v:shape>
            </w:pict>
          </mc:Fallback>
        </mc:AlternateContent>
      </w:r>
      <w:r w:rsidR="003E6ECD">
        <w:t xml:space="preserve"> then click on Make/View Meal Bookings</w:t>
      </w:r>
    </w:p>
    <w:p w:rsidR="00A13713" w:rsidRDefault="00A13713"/>
    <w:p w:rsidR="00A13713" w:rsidRDefault="00A13713">
      <w:r>
        <w:rPr>
          <w:noProof/>
          <w:lang w:eastAsia="en-GB"/>
        </w:rPr>
        <w:drawing>
          <wp:inline distT="0" distB="0" distL="0" distR="0" wp14:anchorId="46BD15E5" wp14:editId="5EFDBA92">
            <wp:extent cx="1143000" cy="2540041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_20201029-131246_School Gateway 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1502" cy="25589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6ECD" w:rsidRDefault="003E6ECD">
      <w:r>
        <w:t>here you will be able to choose your child’s meal for the week and also top up the account if you need to.</w:t>
      </w:r>
    </w:p>
    <w:p w:rsidR="00A13713" w:rsidRDefault="00A13713"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914400" y="1386840"/>
            <wp:positionH relativeFrom="column">
              <wp:align>left</wp:align>
            </wp:positionH>
            <wp:positionV relativeFrom="paragraph">
              <wp:align>top</wp:align>
            </wp:positionV>
            <wp:extent cx="1706880" cy="3793128"/>
            <wp:effectExtent l="0" t="0" r="762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shot_20201029-131300_School Gateway 3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6880" cy="37931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13713" w:rsidRPr="00A13713" w:rsidRDefault="00A13713" w:rsidP="00A13713"/>
    <w:p w:rsidR="00A13713" w:rsidRPr="00A13713" w:rsidRDefault="00A13713" w:rsidP="00A13713"/>
    <w:p w:rsidR="00A13713" w:rsidRPr="00A13713" w:rsidRDefault="00A13713" w:rsidP="00A13713"/>
    <w:p w:rsidR="00A13713" w:rsidRDefault="00A1371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1531620</wp:posOffset>
                </wp:positionH>
                <wp:positionV relativeFrom="paragraph">
                  <wp:posOffset>132715</wp:posOffset>
                </wp:positionV>
                <wp:extent cx="419100" cy="129540"/>
                <wp:effectExtent l="38100" t="0" r="19050" b="8001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19100" cy="12954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82F1792" id="Straight Arrow Connector 6" o:spid="_x0000_s1026" type="#_x0000_t32" style="position:absolute;margin-left:120.6pt;margin-top:10.45pt;width:33pt;height:10.2pt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" strokecolor="#5b9bd5 [3204]" strokeweight=".5pt">
                <v:stroke endarrow="block" joinstyle="miter"/>
              </v:shape>
            </w:pict>
          </mc:Fallback>
        </mc:AlternateContent>
      </w:r>
      <w:r>
        <w:t>Scroll the date to the left till you can see the 2</w:t>
      </w:r>
      <w:r w:rsidRPr="00A13713">
        <w:rPr>
          <w:vertAlign w:val="superscript"/>
        </w:rPr>
        <w:t>nd</w:t>
      </w:r>
      <w:r w:rsidR="00384179">
        <w:t xml:space="preserve"> Novemeber</w:t>
      </w:r>
      <w:r>
        <w:t xml:space="preserve"> </w:t>
      </w:r>
      <w:r w:rsidR="005C230F">
        <w:t xml:space="preserve">and click this </w:t>
      </w:r>
    </w:p>
    <w:p w:rsidR="00A13713" w:rsidRDefault="00A13713">
      <w:r>
        <w:br w:type="textWrapping" w:clear="all"/>
      </w:r>
    </w:p>
    <w:p w:rsidR="00617667" w:rsidRDefault="005C230F">
      <w:r>
        <w:lastRenderedPageBreak/>
        <w:t xml:space="preserve">You will then see the options for that day and you click the meal your child would like </w:t>
      </w:r>
      <w:r>
        <w:rPr>
          <w:noProof/>
          <w:lang w:eastAsia="en-GB"/>
        </w:rPr>
        <w:drawing>
          <wp:inline distT="0" distB="0" distL="0" distR="0">
            <wp:extent cx="1470660" cy="3268184"/>
            <wp:effectExtent l="0" t="0" r="0" b="889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creenshot_20201029-133703_School Gateway 4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9173" cy="32871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230F" w:rsidRDefault="005C230F"/>
    <w:p w:rsidR="00617667" w:rsidRPr="006E4BB1" w:rsidRDefault="00617667">
      <w:pPr>
        <w:rPr>
          <w:b/>
        </w:rPr>
      </w:pPr>
      <w:r w:rsidRPr="006E4BB1">
        <w:rPr>
          <w:b/>
        </w:rPr>
        <w:t>The Same rules apply</w:t>
      </w:r>
      <w:r w:rsidR="000F0F4B" w:rsidRPr="006E4BB1">
        <w:rPr>
          <w:b/>
        </w:rPr>
        <w:t xml:space="preserve"> as before</w:t>
      </w:r>
      <w:r w:rsidRPr="006E4BB1">
        <w:rPr>
          <w:b/>
        </w:rPr>
        <w:t xml:space="preserve"> that children need to stick to either packed lunch or a hot school meal for half a term</w:t>
      </w:r>
      <w:r w:rsidR="00A13713" w:rsidRPr="006E4BB1">
        <w:rPr>
          <w:b/>
        </w:rPr>
        <w:t xml:space="preserve"> they cannot change daily</w:t>
      </w:r>
      <w:r w:rsidR="000F0F4B" w:rsidRPr="006E4BB1">
        <w:rPr>
          <w:b/>
        </w:rPr>
        <w:t>/weekly</w:t>
      </w:r>
      <w:r w:rsidRPr="006E4BB1">
        <w:rPr>
          <w:b/>
        </w:rPr>
        <w:t xml:space="preserve">. </w:t>
      </w:r>
    </w:p>
    <w:p w:rsidR="00617667" w:rsidRDefault="00617667"/>
    <w:p w:rsidR="00617667" w:rsidRDefault="00617667">
      <w:r>
        <w:t xml:space="preserve">We suggest that you login every Sunday and book for the following week. If you should forget </w:t>
      </w:r>
      <w:r w:rsidR="00712D4E">
        <w:t xml:space="preserve">your child will </w:t>
      </w:r>
      <w:r>
        <w:t xml:space="preserve">be able to choose a meal in class in the morning </w:t>
      </w:r>
      <w:r w:rsidR="00712D4E">
        <w:t>but we would prefer this is done at home at the weekend.</w:t>
      </w:r>
      <w:r w:rsidR="00A13713">
        <w:t xml:space="preserve"> You can book more than one week at a time but you will have to pay for these at the time you order.</w:t>
      </w:r>
    </w:p>
    <w:p w:rsidR="00712D4E" w:rsidRDefault="000F0F4B">
      <w:r>
        <w:lastRenderedPageBreak/>
        <w:t xml:space="preserve">If your Child is entitled to </w:t>
      </w:r>
      <w:r w:rsidR="00712D4E">
        <w:t xml:space="preserve">Free School Meals or is </w:t>
      </w:r>
      <w:r w:rsidR="009954FB">
        <w:t>in Reception</w:t>
      </w:r>
      <w:r>
        <w:t>,</w:t>
      </w:r>
      <w:r w:rsidR="009954FB">
        <w:t xml:space="preserve"> Year 1 or Year 2</w:t>
      </w:r>
      <w:r>
        <w:t xml:space="preserve"> </w:t>
      </w:r>
      <w:r w:rsidR="009954FB">
        <w:t>you will still need</w:t>
      </w:r>
      <w:r w:rsidR="00712D4E">
        <w:t xml:space="preserve"> to login and choose your child’s meal from home and you will not be charged.</w:t>
      </w:r>
    </w:p>
    <w:p w:rsidR="009954FB" w:rsidRDefault="00712D4E">
      <w:r>
        <w:t xml:space="preserve">If your child is off sick or is not attending for a day </w:t>
      </w:r>
      <w:r w:rsidR="00A13713">
        <w:t xml:space="preserve">and </w:t>
      </w:r>
      <w:r>
        <w:t>you have booked a meal as long as you ha</w:t>
      </w:r>
      <w:r w:rsidR="000F0F4B">
        <w:t>ve informed the school office</w:t>
      </w:r>
      <w:r w:rsidR="00A13713">
        <w:t xml:space="preserve"> on the day by</w:t>
      </w:r>
      <w:r>
        <w:t xml:space="preserve"> 10am you will not be charged for that day.</w:t>
      </w:r>
    </w:p>
    <w:p w:rsidR="005C230F" w:rsidRDefault="006E4BB1">
      <w:r>
        <w:t xml:space="preserve">Ordering your child’s meal can </w:t>
      </w:r>
      <w:r w:rsidR="005C230F">
        <w:t>e</w:t>
      </w:r>
      <w:r>
        <w:t>asily be done on your smartphone/tablet</w:t>
      </w:r>
      <w:r w:rsidR="005C230F">
        <w:t xml:space="preserve"> by downloading the School gateway app. If you have not </w:t>
      </w:r>
      <w:r>
        <w:t xml:space="preserve">already </w:t>
      </w:r>
      <w:r w:rsidR="005C230F">
        <w:t>done so</w:t>
      </w:r>
      <w:r>
        <w:t xml:space="preserve"> then</w:t>
      </w:r>
      <w:r w:rsidR="005C230F">
        <w:t xml:space="preserve"> please use the relevant link below.</w:t>
      </w:r>
    </w:p>
    <w:p w:rsidR="009954FB" w:rsidRDefault="00B5480D" w:rsidP="009954F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FF"/>
          <w:sz w:val="24"/>
          <w:szCs w:val="24"/>
        </w:rPr>
      </w:pPr>
      <w:hyperlink r:id="rId8" w:history="1">
        <w:r w:rsidR="009954FB" w:rsidRPr="00443139">
          <w:rPr>
            <w:rStyle w:val="Hyperlink"/>
            <w:rFonts w:ascii="TimesNewRomanPSMT" w:hAnsi="TimesNewRomanPSMT" w:cs="TimesNewRomanPSMT"/>
            <w:sz w:val="24"/>
            <w:szCs w:val="24"/>
          </w:rPr>
          <w:t>https://itunes.apple.com/ae/app/school-gateway/id596039615?mt=8</w:t>
        </w:r>
      </w:hyperlink>
    </w:p>
    <w:p w:rsidR="009954FB" w:rsidRDefault="009954FB" w:rsidP="009954F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FF"/>
          <w:sz w:val="24"/>
          <w:szCs w:val="24"/>
        </w:rPr>
      </w:pPr>
    </w:p>
    <w:p w:rsidR="00712D4E" w:rsidRDefault="00B5480D" w:rsidP="00A13713">
      <w:pPr>
        <w:rPr>
          <w:rStyle w:val="Hyperlink"/>
          <w:rFonts w:ascii="TimesNewRomanPSMT" w:hAnsi="TimesNewRomanPSMT" w:cs="TimesNewRomanPSMT"/>
          <w:sz w:val="24"/>
          <w:szCs w:val="24"/>
        </w:rPr>
      </w:pPr>
      <w:hyperlink r:id="rId9" w:history="1">
        <w:r w:rsidR="009954FB" w:rsidRPr="00443139">
          <w:rPr>
            <w:rStyle w:val="Hyperlink"/>
            <w:rFonts w:ascii="TimesNewRomanPSMT" w:hAnsi="TimesNewRomanPSMT" w:cs="TimesNewRomanPSMT"/>
            <w:sz w:val="24"/>
            <w:szCs w:val="24"/>
          </w:rPr>
          <w:t>https://play.google.com/store/apps/details?id=com.schoolcomms.sga&amp;hl=en</w:t>
        </w:r>
      </w:hyperlink>
    </w:p>
    <w:p w:rsidR="006E4BB1" w:rsidRPr="006E4BB1" w:rsidRDefault="006E4BB1" w:rsidP="00A13713">
      <w:pPr>
        <w:rPr>
          <w:rStyle w:val="Hyperlink"/>
          <w:rFonts w:cstheme="minorHAnsi"/>
          <w:color w:val="auto"/>
          <w:u w:val="none"/>
        </w:rPr>
      </w:pPr>
      <w:r>
        <w:rPr>
          <w:rStyle w:val="Hyperlink"/>
          <w:rFonts w:cstheme="minorHAnsi"/>
          <w:color w:val="auto"/>
          <w:u w:val="none"/>
        </w:rPr>
        <w:t xml:space="preserve">If you have any problems with the new app then please contact the office by phone or email and we will be happy to guide you through the process. </w:t>
      </w:r>
      <w:hyperlink r:id="rId10" w:history="1">
        <w:r w:rsidR="00B5480D" w:rsidRPr="006F5ED0">
          <w:rPr>
            <w:rStyle w:val="Hyperlink"/>
            <w:rFonts w:cstheme="minorHAnsi"/>
          </w:rPr>
          <w:t>office@westbrookprimary.co.uk</w:t>
        </w:r>
      </w:hyperlink>
      <w:r>
        <w:rPr>
          <w:rStyle w:val="Hyperlink"/>
          <w:rFonts w:cstheme="minorHAnsi"/>
          <w:color w:val="auto"/>
          <w:u w:val="none"/>
        </w:rPr>
        <w:t xml:space="preserve"> </w:t>
      </w:r>
    </w:p>
    <w:p w:rsidR="006E4BB1" w:rsidRPr="009954FB" w:rsidRDefault="006E4BB1" w:rsidP="00A13713"/>
    <w:sectPr w:rsidR="006E4BB1" w:rsidRPr="009954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PS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7667"/>
    <w:rsid w:val="000F0F4B"/>
    <w:rsid w:val="00384179"/>
    <w:rsid w:val="003E6ECD"/>
    <w:rsid w:val="005C230F"/>
    <w:rsid w:val="00617667"/>
    <w:rsid w:val="006E4BB1"/>
    <w:rsid w:val="00712D4E"/>
    <w:rsid w:val="00805A4C"/>
    <w:rsid w:val="009954FB"/>
    <w:rsid w:val="00A13713"/>
    <w:rsid w:val="00B54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10BEB1"/>
  <w15:chartTrackingRefBased/>
  <w15:docId w15:val="{C9FB689E-5B93-4697-A43A-756FC482E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954F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tunes.apple.com/ae/app/school-gateway/id596039615?mt=8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hyperlink" Target="mailto:office@westbrookprimary.co.uk" TargetMode="External"/><Relationship Id="rId4" Type="http://schemas.openxmlformats.org/officeDocument/2006/relationships/image" Target="media/image1.jpeg"/><Relationship Id="rId9" Type="http://schemas.openxmlformats.org/officeDocument/2006/relationships/hyperlink" Target="https://play.google.com/store/apps/details?id=com.schoolcomms.sga&amp;hl=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AA8F3E5C</Template>
  <TotalTime>0</TotalTime>
  <Pages>3</Pages>
  <Words>373</Words>
  <Characters>2132</Characters>
  <Application>Microsoft Office Word</Application>
  <DocSecurity>4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Westbrook Primary School</Company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Gillian Grover (Westbrook Primary School)</dc:creator>
  <cp:keywords/>
  <dc:description/>
  <cp:lastModifiedBy>Gillian Grover (Westbrook Primary School)</cp:lastModifiedBy>
  <cp:revision>2</cp:revision>
  <dcterms:created xsi:type="dcterms:W3CDTF">2020-10-29T14:35:00Z</dcterms:created>
  <dcterms:modified xsi:type="dcterms:W3CDTF">2020-10-29T14:35:00Z</dcterms:modified>
</cp:coreProperties>
</file>