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74E1" w:rsidRPr="002C4CA9" w:rsidRDefault="002C4CA9" w:rsidP="002C4CA9">
      <w:pPr>
        <w:ind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327DFCC7" wp14:editId="26571CDC">
            <wp:simplePos x="0" y="0"/>
            <wp:positionH relativeFrom="column">
              <wp:posOffset>1724025</wp:posOffset>
            </wp:positionH>
            <wp:positionV relativeFrom="paragraph">
              <wp:posOffset>-485775</wp:posOffset>
            </wp:positionV>
            <wp:extent cx="2286000" cy="728779"/>
            <wp:effectExtent l="0" t="0" r="0" b="0"/>
            <wp:wrapNone/>
            <wp:docPr id="13" name="Picture 1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728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49C6" w:rsidRPr="0071376F" w:rsidRDefault="00C749C6" w:rsidP="00F71E03">
      <w:pPr>
        <w:pStyle w:val="ListParagraph"/>
        <w:ind w:left="-567" w:right="-472"/>
        <w:jc w:val="both"/>
        <w:rPr>
          <w:rFonts w:ascii="Comic Sans MS" w:hAnsi="Comic Sans MS"/>
          <w:b/>
          <w:color w:val="000000" w:themeColor="text1"/>
          <w:sz w:val="24"/>
          <w:szCs w:val="24"/>
          <w:u w:val="single"/>
        </w:rPr>
      </w:pPr>
      <w:r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Year 5</w:t>
      </w:r>
      <w:r w:rsidRPr="0071376F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 xml:space="preserve"> recommended book list</w:t>
      </w:r>
    </w:p>
    <w:p w:rsidR="002C4CA9" w:rsidRDefault="002C4CA9" w:rsidP="002C4CA9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Hounslow Library Service and another local primary school have put together a recommended book list which is pitched at Y</w:t>
      </w:r>
      <w:r>
        <w:rPr>
          <w:rFonts w:ascii="Comic Sans MS" w:hAnsi="Comic Sans MS"/>
          <w:color w:val="000000" w:themeColor="text1"/>
          <w:sz w:val="24"/>
          <w:szCs w:val="24"/>
        </w:rPr>
        <w:t>ear 5</w:t>
      </w:r>
      <w:r>
        <w:rPr>
          <w:rFonts w:ascii="Comic Sans MS" w:hAnsi="Comic Sans MS"/>
          <w:color w:val="000000" w:themeColor="text1"/>
          <w:sz w:val="24"/>
          <w:szCs w:val="24"/>
        </w:rPr>
        <w:t xml:space="preserve"> ability. We would like to share that list with you.</w:t>
      </w:r>
    </w:p>
    <w:p w:rsidR="00C749C6" w:rsidRDefault="00C749C6" w:rsidP="00F71E03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</w:p>
    <w:p w:rsidR="00C749C6" w:rsidRPr="00B94878" w:rsidRDefault="00C749C6" w:rsidP="00F71E03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Your child can, of course, choose books to read which are easier or harder to read than the Year 5 recommended list.  </w:t>
      </w:r>
      <w:r w:rsidRPr="00B94878">
        <w:rPr>
          <w:rFonts w:ascii="Comic Sans MS" w:hAnsi="Comic Sans MS"/>
          <w:color w:val="000000" w:themeColor="text1"/>
          <w:sz w:val="24"/>
          <w:szCs w:val="24"/>
        </w:rPr>
        <w:t>Why not see how many they can read from the list in a year?</w:t>
      </w:r>
    </w:p>
    <w:p w:rsidR="00C749C6" w:rsidRPr="00BB0846" w:rsidRDefault="00C749C6" w:rsidP="00F71E03">
      <w:pPr>
        <w:pStyle w:val="ListParagraph"/>
        <w:ind w:left="-567" w:right="-472"/>
        <w:jc w:val="both"/>
        <w:rPr>
          <w:rFonts w:ascii="Comic Sans MS" w:hAnsi="Comic Sans MS"/>
          <w:color w:val="000000" w:themeColor="text1"/>
          <w:sz w:val="24"/>
          <w:szCs w:val="24"/>
        </w:rPr>
      </w:pPr>
    </w:p>
    <w:p w:rsidR="00C749C6" w:rsidRDefault="00C749C6" w:rsidP="00F71E03">
      <w:pPr>
        <w:pStyle w:val="ListParagraph"/>
        <w:ind w:left="-567" w:right="-472"/>
        <w:rPr>
          <w:rFonts w:ascii="Comic Sans MS" w:hAnsi="Comic Sans MS"/>
          <w:b/>
          <w:sz w:val="24"/>
          <w:szCs w:val="24"/>
          <w:u w:val="single"/>
        </w:rPr>
      </w:pPr>
      <w:r w:rsidRPr="0071376F">
        <w:rPr>
          <w:rFonts w:ascii="Comic Sans MS" w:hAnsi="Comic Sans MS"/>
          <w:b/>
          <w:sz w:val="24"/>
          <w:szCs w:val="24"/>
          <w:u w:val="single"/>
        </w:rPr>
        <w:t xml:space="preserve">Recommended optional study workbooks for Year </w:t>
      </w:r>
      <w:r>
        <w:rPr>
          <w:rFonts w:ascii="Comic Sans MS" w:hAnsi="Comic Sans MS"/>
          <w:b/>
          <w:sz w:val="24"/>
          <w:szCs w:val="24"/>
          <w:u w:val="single"/>
        </w:rPr>
        <w:t>5</w:t>
      </w:r>
    </w:p>
    <w:p w:rsidR="00C749C6" w:rsidRDefault="00C749C6" w:rsidP="00F71E03">
      <w:pPr>
        <w:pStyle w:val="ListParagraph"/>
        <w:ind w:left="-567" w:right="-472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We are also selling Collins workbooks.  These workbooks are optional and will help you support your child with reading, writing and Maths.</w:t>
      </w:r>
    </w:p>
    <w:p w:rsidR="00C749C6" w:rsidRDefault="00C749C6" w:rsidP="00F71E03">
      <w:pPr>
        <w:pStyle w:val="ListParagraph"/>
        <w:ind w:left="-567" w:right="-472"/>
        <w:rPr>
          <w:rFonts w:ascii="Comic Sans MS" w:hAnsi="Comic Sans MS"/>
          <w:color w:val="000000" w:themeColor="text1"/>
          <w:sz w:val="24"/>
          <w:szCs w:val="24"/>
        </w:rPr>
      </w:pPr>
    </w:p>
    <w:p w:rsidR="00C749C6" w:rsidRPr="004E010B" w:rsidRDefault="00C749C6" w:rsidP="00F71E03">
      <w:pPr>
        <w:pStyle w:val="ListParagraph"/>
        <w:ind w:left="-567" w:right="-472"/>
        <w:rPr>
          <w:rFonts w:ascii="Comic Sans MS" w:hAnsi="Comic Sans MS"/>
          <w:b/>
          <w:sz w:val="24"/>
          <w:szCs w:val="24"/>
          <w:u w:val="single"/>
        </w:rPr>
      </w:pPr>
      <w:r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>Year 5</w:t>
      </w:r>
      <w:r w:rsidRPr="004E010B">
        <w:rPr>
          <w:rFonts w:ascii="Comic Sans MS" w:hAnsi="Comic Sans MS"/>
          <w:b/>
          <w:color w:val="000000" w:themeColor="text1"/>
          <w:sz w:val="24"/>
          <w:szCs w:val="24"/>
          <w:u w:val="single"/>
        </w:rPr>
        <w:t xml:space="preserve"> novels</w:t>
      </w:r>
    </w:p>
    <w:p w:rsidR="00C749C6" w:rsidRDefault="00C749C6" w:rsidP="00F71E03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  <w:r w:rsidRPr="004E010B">
        <w:rPr>
          <w:rFonts w:ascii="Comic Sans MS" w:hAnsi="Comic Sans MS"/>
          <w:sz w:val="24"/>
          <w:szCs w:val="24"/>
        </w:rPr>
        <w:t>If your child can read these books below and talk about them, then they are able to read at</w:t>
      </w:r>
      <w:r>
        <w:rPr>
          <w:rFonts w:ascii="Comic Sans MS" w:hAnsi="Comic Sans MS"/>
          <w:sz w:val="24"/>
          <w:szCs w:val="24"/>
        </w:rPr>
        <w:t xml:space="preserve"> the</w:t>
      </w:r>
      <w:r w:rsidRPr="004E010B">
        <w:rPr>
          <w:rFonts w:ascii="Comic Sans MS" w:hAnsi="Comic Sans MS"/>
          <w:sz w:val="24"/>
          <w:szCs w:val="24"/>
        </w:rPr>
        <w:t xml:space="preserve"> </w:t>
      </w:r>
      <w:r>
        <w:rPr>
          <w:rFonts w:ascii="Comic Sans MS" w:hAnsi="Comic Sans MS"/>
          <w:sz w:val="24"/>
          <w:szCs w:val="24"/>
        </w:rPr>
        <w:t xml:space="preserve">expected age level for Year 5.  </w:t>
      </w:r>
    </w:p>
    <w:p w:rsidR="00C749C6" w:rsidRDefault="00C749C6" w:rsidP="00F71E03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</w:p>
    <w:p w:rsidR="0072583B" w:rsidRPr="007354E0" w:rsidRDefault="00C749C6" w:rsidP="007354E0">
      <w:pPr>
        <w:pStyle w:val="ListParagraph"/>
        <w:ind w:left="-567" w:right="-472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Please note the books highlighted in yellow in the list below are good to start off with as they are slightly easier to read.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3"/>
        <w:gridCol w:w="3074"/>
        <w:gridCol w:w="2909"/>
      </w:tblGrid>
      <w:tr w:rsidR="00C2315F" w:rsidTr="005560DF">
        <w:tc>
          <w:tcPr>
            <w:tcW w:w="6204" w:type="dxa"/>
            <w:gridSpan w:val="2"/>
            <w:shd w:val="clear" w:color="auto" w:fill="FF33CC"/>
          </w:tcPr>
          <w:p w:rsidR="00C2315F" w:rsidRDefault="00DF3CF6" w:rsidP="00C2315F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Year 5 - Novels</w:t>
            </w:r>
          </w:p>
        </w:tc>
        <w:tc>
          <w:tcPr>
            <w:tcW w:w="2976" w:type="dxa"/>
            <w:shd w:val="clear" w:color="auto" w:fill="FF33CC"/>
          </w:tcPr>
          <w:p w:rsidR="00C2315F" w:rsidRDefault="00C2315F" w:rsidP="00C2315F">
            <w:pPr>
              <w:autoSpaceDE w:val="0"/>
              <w:autoSpaceDN w:val="0"/>
              <w:adjustRightInd w:val="0"/>
              <w:jc w:val="center"/>
              <w:rPr>
                <w:rFonts w:ascii="ArialMT-Regular" w:hAnsi="ArialMT-Regular" w:cs="ArialMT-Regular"/>
                <w:b/>
                <w:sz w:val="24"/>
                <w:szCs w:val="24"/>
              </w:rPr>
            </w:pPr>
            <w:r>
              <w:rPr>
                <w:rFonts w:ascii="ArialMT-Regular" w:hAnsi="ArialMT-Regular" w:cs="ArialMT-Regular"/>
                <w:b/>
                <w:sz w:val="24"/>
                <w:szCs w:val="24"/>
              </w:rPr>
              <w:t>Price</w:t>
            </w:r>
          </w:p>
        </w:tc>
      </w:tr>
      <w:tr w:rsidR="007049B1" w:rsidRPr="00FF49BC" w:rsidTr="00871D48">
        <w:trPr>
          <w:trHeight w:val="1489"/>
        </w:trPr>
        <w:tc>
          <w:tcPr>
            <w:tcW w:w="3085" w:type="dxa"/>
            <w:tcBorders>
              <w:top w:val="nil"/>
            </w:tcBorders>
            <w:vAlign w:val="center"/>
          </w:tcPr>
          <w:p w:rsidR="005560DF" w:rsidRPr="00935513" w:rsidRDefault="005560DF" w:rsidP="005560DF">
            <w:pPr>
              <w:jc w:val="center"/>
              <w:rPr>
                <w:b/>
                <w:i/>
                <w:highlight w:val="yellow"/>
              </w:rPr>
            </w:pPr>
            <w:r w:rsidRPr="00935513">
              <w:rPr>
                <w:b/>
                <w:highlight w:val="yellow"/>
              </w:rPr>
              <w:t>***</w:t>
            </w:r>
            <w:r w:rsidRPr="00935513">
              <w:rPr>
                <w:b/>
                <w:highlight w:val="yellow"/>
                <w:u w:val="single"/>
              </w:rPr>
              <w:t>(</w:t>
            </w:r>
            <w:r w:rsidRPr="00935513">
              <w:rPr>
                <w:b/>
                <w:i/>
                <w:highlight w:val="yellow"/>
                <w:u w:val="single"/>
              </w:rPr>
              <w:t>Slightly easier read</w:t>
            </w:r>
            <w:r w:rsidRPr="00935513">
              <w:rPr>
                <w:b/>
                <w:i/>
                <w:highlight w:val="yellow"/>
              </w:rPr>
              <w:t>)***</w:t>
            </w:r>
          </w:p>
          <w:p w:rsidR="005560DF" w:rsidRDefault="005560DF" w:rsidP="007049B1">
            <w:pPr>
              <w:jc w:val="center"/>
              <w:rPr>
                <w:b/>
              </w:rPr>
            </w:pPr>
          </w:p>
          <w:p w:rsidR="007049B1" w:rsidRPr="00E53DAE" w:rsidRDefault="007049B1" w:rsidP="007049B1">
            <w:pPr>
              <w:jc w:val="center"/>
              <w:rPr>
                <w:b/>
              </w:rPr>
            </w:pPr>
            <w:r w:rsidRPr="005560DF">
              <w:rPr>
                <w:b/>
                <w:highlight w:val="yellow"/>
              </w:rPr>
              <w:t>The Highwayman by Alfred Noyes</w:t>
            </w:r>
          </w:p>
        </w:tc>
        <w:tc>
          <w:tcPr>
            <w:tcW w:w="3119" w:type="dxa"/>
            <w:tcBorders>
              <w:top w:val="nil"/>
            </w:tcBorders>
            <w:vAlign w:val="center"/>
          </w:tcPr>
          <w:p w:rsidR="007049B1" w:rsidRPr="00E53DAE" w:rsidRDefault="00871D48" w:rsidP="00871D48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 w:rsidRPr="00E53DAE">
              <w:rPr>
                <w:b/>
                <w:noProof/>
                <w:lang w:eastAsia="en-GB"/>
              </w:rPr>
              <w:drawing>
                <wp:inline distT="0" distB="0" distL="0" distR="0" wp14:anchorId="1F642822" wp14:editId="60645540">
                  <wp:extent cx="742950" cy="774700"/>
                  <wp:effectExtent l="0" t="0" r="0" b="6350"/>
                  <wp:docPr id="7" name="Picture 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6072" cy="777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tcBorders>
              <w:top w:val="nil"/>
            </w:tcBorders>
            <w:vAlign w:val="center"/>
          </w:tcPr>
          <w:p w:rsidR="007049B1" w:rsidRPr="00446CC3" w:rsidRDefault="007049B1" w:rsidP="007049B1">
            <w:pPr>
              <w:jc w:val="center"/>
              <w:rPr>
                <w:b/>
              </w:rPr>
            </w:pPr>
            <w:r>
              <w:rPr>
                <w:b/>
              </w:rPr>
              <w:t>£7.99</w:t>
            </w:r>
          </w:p>
        </w:tc>
      </w:tr>
      <w:tr w:rsidR="007354E0" w:rsidRPr="00FF49BC" w:rsidTr="007E63EF">
        <w:trPr>
          <w:trHeight w:val="1552"/>
        </w:trPr>
        <w:tc>
          <w:tcPr>
            <w:tcW w:w="3085" w:type="dxa"/>
            <w:vAlign w:val="center"/>
          </w:tcPr>
          <w:p w:rsidR="005560DF" w:rsidRPr="00935513" w:rsidRDefault="005560DF" w:rsidP="005560DF">
            <w:pPr>
              <w:jc w:val="center"/>
              <w:rPr>
                <w:b/>
                <w:i/>
                <w:highlight w:val="yellow"/>
              </w:rPr>
            </w:pPr>
            <w:r w:rsidRPr="00935513">
              <w:rPr>
                <w:b/>
                <w:highlight w:val="yellow"/>
              </w:rPr>
              <w:lastRenderedPageBreak/>
              <w:t>***</w:t>
            </w:r>
            <w:r w:rsidRPr="00935513">
              <w:rPr>
                <w:b/>
                <w:highlight w:val="yellow"/>
                <w:u w:val="single"/>
              </w:rPr>
              <w:t>(</w:t>
            </w:r>
            <w:r w:rsidRPr="00935513">
              <w:rPr>
                <w:b/>
                <w:i/>
                <w:highlight w:val="yellow"/>
                <w:u w:val="single"/>
              </w:rPr>
              <w:t>Slightly easier read</w:t>
            </w:r>
            <w:r w:rsidRPr="00935513">
              <w:rPr>
                <w:b/>
                <w:i/>
                <w:highlight w:val="yellow"/>
              </w:rPr>
              <w:t>)***</w:t>
            </w:r>
          </w:p>
          <w:p w:rsidR="005560DF" w:rsidRDefault="005560DF" w:rsidP="00F71E03">
            <w:pPr>
              <w:jc w:val="center"/>
              <w:rPr>
                <w:b/>
              </w:rPr>
            </w:pPr>
          </w:p>
          <w:p w:rsidR="007354E0" w:rsidRPr="003D547B" w:rsidRDefault="007354E0" w:rsidP="00F71E03">
            <w:pPr>
              <w:jc w:val="center"/>
              <w:rPr>
                <w:b/>
              </w:rPr>
            </w:pPr>
            <w:r w:rsidRPr="005560DF">
              <w:rPr>
                <w:b/>
                <w:highlight w:val="yellow"/>
              </w:rPr>
              <w:t xml:space="preserve">The Grunts in Trouble by Philip </w:t>
            </w:r>
            <w:proofErr w:type="spellStart"/>
            <w:r w:rsidRPr="005560DF">
              <w:rPr>
                <w:b/>
                <w:highlight w:val="yellow"/>
              </w:rPr>
              <w:t>Ardagh</w:t>
            </w:r>
            <w:proofErr w:type="spellEnd"/>
          </w:p>
        </w:tc>
        <w:tc>
          <w:tcPr>
            <w:tcW w:w="3119" w:type="dxa"/>
            <w:vAlign w:val="center"/>
          </w:tcPr>
          <w:p w:rsidR="007354E0" w:rsidRDefault="007354E0" w:rsidP="00F71E03">
            <w:pPr>
              <w:autoSpaceDE w:val="0"/>
              <w:autoSpaceDN w:val="0"/>
              <w:adjustRightInd w:val="0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354E0" w:rsidRDefault="007354E0" w:rsidP="00F71E03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4275B3C" wp14:editId="74E3BE3F">
                  <wp:extent cx="792832" cy="692407"/>
                  <wp:effectExtent l="0" t="0" r="7620" b="0"/>
                  <wp:docPr id="9" name="Picture 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882" cy="6941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54E0" w:rsidRPr="003D547B" w:rsidRDefault="007354E0" w:rsidP="00F71E03">
            <w:pPr>
              <w:autoSpaceDE w:val="0"/>
              <w:autoSpaceDN w:val="0"/>
              <w:adjustRightInd w:val="0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354E0" w:rsidRPr="00C12B37" w:rsidRDefault="007354E0" w:rsidP="00F71E03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  <w:tr w:rsidR="007049B1" w:rsidRPr="00FF49BC" w:rsidTr="007E63EF">
        <w:trPr>
          <w:trHeight w:val="1552"/>
        </w:trPr>
        <w:tc>
          <w:tcPr>
            <w:tcW w:w="3085" w:type="dxa"/>
            <w:vAlign w:val="center"/>
          </w:tcPr>
          <w:p w:rsidR="007049B1" w:rsidRPr="00456FAC" w:rsidRDefault="007049B1" w:rsidP="007049B1">
            <w:pPr>
              <w:jc w:val="center"/>
              <w:rPr>
                <w:b/>
              </w:rPr>
            </w:pPr>
            <w:r w:rsidRPr="00456FAC">
              <w:rPr>
                <w:b/>
              </w:rPr>
              <w:t>The story of Tracey Beaker by Jacqueline Wilson</w:t>
            </w:r>
          </w:p>
        </w:tc>
        <w:tc>
          <w:tcPr>
            <w:tcW w:w="3119" w:type="dxa"/>
            <w:vAlign w:val="center"/>
          </w:tcPr>
          <w:p w:rsidR="007E63EF" w:rsidRPr="007E63EF" w:rsidRDefault="00E8592D" w:rsidP="007E63E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0067297" wp14:editId="726706DC">
                  <wp:extent cx="603250" cy="781050"/>
                  <wp:effectExtent l="0" t="0" r="6350" b="0"/>
                  <wp:docPr id="3" name="Picture 3" descr="Image result for the story of tracy beak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he story of tracy beak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32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7049B1" w:rsidRPr="00446CC3" w:rsidRDefault="00871D48" w:rsidP="00B12396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7049B1" w:rsidRPr="00FF49BC" w:rsidTr="00871D48">
        <w:trPr>
          <w:trHeight w:val="1433"/>
        </w:trPr>
        <w:tc>
          <w:tcPr>
            <w:tcW w:w="3085" w:type="dxa"/>
            <w:vAlign w:val="center"/>
          </w:tcPr>
          <w:p w:rsidR="007049B1" w:rsidRPr="003D547B" w:rsidRDefault="007049B1" w:rsidP="00871D48">
            <w:pPr>
              <w:jc w:val="center"/>
              <w:rPr>
                <w:b/>
              </w:rPr>
            </w:pPr>
            <w:r>
              <w:rPr>
                <w:b/>
              </w:rPr>
              <w:t>Dial a</w:t>
            </w:r>
            <w:r w:rsidRPr="003D547B">
              <w:rPr>
                <w:b/>
              </w:rPr>
              <w:t xml:space="preserve"> </w:t>
            </w:r>
            <w:r w:rsidR="00871D48">
              <w:rPr>
                <w:b/>
              </w:rPr>
              <w:t>G</w:t>
            </w:r>
            <w:r w:rsidRPr="003D547B">
              <w:rPr>
                <w:b/>
              </w:rPr>
              <w:t>host by Eva Ibbotson</w:t>
            </w:r>
          </w:p>
        </w:tc>
        <w:tc>
          <w:tcPr>
            <w:tcW w:w="3119" w:type="dxa"/>
            <w:vAlign w:val="center"/>
          </w:tcPr>
          <w:p w:rsidR="007049B1" w:rsidRPr="003D547B" w:rsidRDefault="00871D48" w:rsidP="00871D48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7F175C" wp14:editId="27B024ED">
                  <wp:extent cx="826936" cy="700860"/>
                  <wp:effectExtent l="0" t="0" r="0" b="4445"/>
                  <wp:docPr id="10" name="Picture 10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331" cy="702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vAlign w:val="center"/>
          </w:tcPr>
          <w:p w:rsidR="007049B1" w:rsidRDefault="00871D48" w:rsidP="001C56F5">
            <w:pPr>
              <w:jc w:val="center"/>
              <w:rPr>
                <w:b/>
              </w:rPr>
            </w:pPr>
            <w:r>
              <w:rPr>
                <w:b/>
              </w:rPr>
              <w:t>£5</w:t>
            </w:r>
            <w:r w:rsidR="007049B1">
              <w:rPr>
                <w:b/>
              </w:rPr>
              <w:t>.99</w:t>
            </w:r>
          </w:p>
          <w:p w:rsidR="007049B1" w:rsidRPr="00446CC3" w:rsidRDefault="007049B1" w:rsidP="001C56F5">
            <w:pPr>
              <w:rPr>
                <w:b/>
              </w:rPr>
            </w:pPr>
          </w:p>
        </w:tc>
      </w:tr>
      <w:tr w:rsidR="007049B1" w:rsidRPr="00FF49BC" w:rsidTr="00871D48">
        <w:trPr>
          <w:trHeight w:val="1404"/>
        </w:trPr>
        <w:tc>
          <w:tcPr>
            <w:tcW w:w="3085" w:type="dxa"/>
            <w:vAlign w:val="center"/>
          </w:tcPr>
          <w:p w:rsidR="007049B1" w:rsidRPr="003D547B" w:rsidRDefault="00833F43" w:rsidP="007049B1">
            <w:pPr>
              <w:jc w:val="center"/>
              <w:rPr>
                <w:b/>
              </w:rPr>
            </w:pPr>
            <w:r>
              <w:rPr>
                <w:b/>
              </w:rPr>
              <w:t xml:space="preserve">The Astounding </w:t>
            </w:r>
            <w:r w:rsidR="007049B1" w:rsidRPr="003D547B">
              <w:rPr>
                <w:b/>
              </w:rPr>
              <w:t>Broccoli Boy by Frank Cottrell Boyce</w:t>
            </w:r>
          </w:p>
        </w:tc>
        <w:tc>
          <w:tcPr>
            <w:tcW w:w="3119" w:type="dxa"/>
            <w:vAlign w:val="center"/>
          </w:tcPr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1ED62E" wp14:editId="730B670B">
                  <wp:extent cx="863600" cy="781050"/>
                  <wp:effectExtent l="0" t="0" r="0" b="0"/>
                  <wp:docPr id="15" name="Picture 1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4519" cy="78188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49B1" w:rsidRPr="003D547B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446CC3" w:rsidRDefault="007049B1" w:rsidP="00871D48">
            <w:pPr>
              <w:jc w:val="center"/>
              <w:rPr>
                <w:b/>
              </w:rPr>
            </w:pPr>
            <w:r>
              <w:rPr>
                <w:b/>
              </w:rPr>
              <w:t>£</w:t>
            </w:r>
            <w:r w:rsidR="00871D48">
              <w:rPr>
                <w:b/>
              </w:rPr>
              <w:t>6</w:t>
            </w:r>
            <w:r>
              <w:rPr>
                <w:b/>
              </w:rPr>
              <w:t>.99</w:t>
            </w:r>
          </w:p>
        </w:tc>
      </w:tr>
      <w:tr w:rsidR="007049B1" w:rsidRPr="00FF49BC" w:rsidTr="00871D48">
        <w:trPr>
          <w:trHeight w:val="1276"/>
        </w:trPr>
        <w:tc>
          <w:tcPr>
            <w:tcW w:w="3085" w:type="dxa"/>
            <w:vAlign w:val="center"/>
          </w:tcPr>
          <w:p w:rsidR="007049B1" w:rsidRPr="003D547B" w:rsidRDefault="00871D48" w:rsidP="00871D48">
            <w:pPr>
              <w:jc w:val="center"/>
              <w:rPr>
                <w:b/>
              </w:rPr>
            </w:pPr>
            <w:r>
              <w:rPr>
                <w:b/>
              </w:rPr>
              <w:t>The Person C</w:t>
            </w:r>
            <w:r w:rsidR="007049B1" w:rsidRPr="003D547B">
              <w:rPr>
                <w:b/>
              </w:rPr>
              <w:t xml:space="preserve">ontroller by David </w:t>
            </w:r>
            <w:proofErr w:type="spellStart"/>
            <w:r w:rsidR="007049B1" w:rsidRPr="003D547B">
              <w:rPr>
                <w:b/>
              </w:rPr>
              <w:t>Baddiel</w:t>
            </w:r>
            <w:proofErr w:type="spellEnd"/>
          </w:p>
        </w:tc>
        <w:tc>
          <w:tcPr>
            <w:tcW w:w="3119" w:type="dxa"/>
            <w:vAlign w:val="center"/>
          </w:tcPr>
          <w:p w:rsidR="007049B1" w:rsidRDefault="007049B1" w:rsidP="00871D48">
            <w:pPr>
              <w:autoSpaceDE w:val="0"/>
              <w:autoSpaceDN w:val="0"/>
              <w:adjustRightInd w:val="0"/>
              <w:rPr>
                <w:rFonts w:ascii="ArialMT-Bold" w:hAnsi="ArialMT-Bold" w:cs="ArialMT-Bold"/>
                <w:bCs/>
                <w:sz w:val="20"/>
                <w:szCs w:val="20"/>
              </w:rPr>
            </w:pPr>
          </w:p>
          <w:p w:rsidR="007049B1" w:rsidRDefault="007049B1" w:rsidP="00871D48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7D0404" wp14:editId="320FBA09">
                  <wp:extent cx="914400" cy="665574"/>
                  <wp:effectExtent l="0" t="0" r="0" b="1270"/>
                  <wp:docPr id="16" name="Picture 16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7572" cy="6678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71D48" w:rsidRPr="00D075D6" w:rsidRDefault="00871D48" w:rsidP="00871D48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446CC3" w:rsidRDefault="00871D48" w:rsidP="006E0A49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7049B1" w:rsidRPr="00FF49BC" w:rsidTr="00871D48">
        <w:trPr>
          <w:trHeight w:val="1208"/>
        </w:trPr>
        <w:tc>
          <w:tcPr>
            <w:tcW w:w="3085" w:type="dxa"/>
            <w:vAlign w:val="center"/>
          </w:tcPr>
          <w:p w:rsidR="007049B1" w:rsidRPr="003D547B" w:rsidRDefault="007049B1" w:rsidP="007049B1">
            <w:pPr>
              <w:jc w:val="center"/>
              <w:rPr>
                <w:b/>
              </w:rPr>
            </w:pPr>
            <w:r w:rsidRPr="003D547B">
              <w:rPr>
                <w:b/>
              </w:rPr>
              <w:t>Matilda by Roald Dahl</w:t>
            </w:r>
          </w:p>
        </w:tc>
        <w:tc>
          <w:tcPr>
            <w:tcW w:w="3119" w:type="dxa"/>
            <w:vAlign w:val="center"/>
          </w:tcPr>
          <w:p w:rsidR="007049B1" w:rsidRDefault="007049B1" w:rsidP="00871D48">
            <w:pPr>
              <w:autoSpaceDE w:val="0"/>
              <w:autoSpaceDN w:val="0"/>
              <w:adjustRightInd w:val="0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871D48" w:rsidP="007E63EF">
            <w:pPr>
              <w:autoSpaceDE w:val="0"/>
              <w:autoSpaceDN w:val="0"/>
              <w:adjustRightInd w:val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224E00" wp14:editId="581754B4">
                  <wp:extent cx="914400" cy="647700"/>
                  <wp:effectExtent l="0" t="0" r="0" b="0"/>
                  <wp:docPr id="17" name="Picture 17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0876" cy="652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63EF" w:rsidRPr="007E63EF" w:rsidRDefault="007E63EF" w:rsidP="007E63EF">
            <w:pPr>
              <w:autoSpaceDE w:val="0"/>
              <w:autoSpaceDN w:val="0"/>
              <w:adjustRightInd w:val="0"/>
              <w:jc w:val="center"/>
              <w:rPr>
                <w:noProof/>
                <w:lang w:eastAsia="en-GB"/>
              </w:rPr>
            </w:pPr>
          </w:p>
        </w:tc>
        <w:tc>
          <w:tcPr>
            <w:tcW w:w="2976" w:type="dxa"/>
            <w:vAlign w:val="center"/>
          </w:tcPr>
          <w:p w:rsidR="007049B1" w:rsidRPr="00446CC3" w:rsidRDefault="007049B1" w:rsidP="006E0A49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7049B1" w:rsidRPr="00FF49BC" w:rsidTr="00871D48">
        <w:trPr>
          <w:trHeight w:val="1507"/>
        </w:trPr>
        <w:tc>
          <w:tcPr>
            <w:tcW w:w="3085" w:type="dxa"/>
            <w:vAlign w:val="center"/>
          </w:tcPr>
          <w:p w:rsidR="007049B1" w:rsidRPr="003D547B" w:rsidRDefault="00871D48" w:rsidP="007049B1">
            <w:pPr>
              <w:jc w:val="center"/>
              <w:rPr>
                <w:b/>
              </w:rPr>
            </w:pPr>
            <w:r>
              <w:rPr>
                <w:b/>
              </w:rPr>
              <w:t>How to U</w:t>
            </w:r>
            <w:r w:rsidR="007049B1" w:rsidRPr="003D547B">
              <w:rPr>
                <w:b/>
              </w:rPr>
              <w:t>pd</w:t>
            </w:r>
            <w:r>
              <w:rPr>
                <w:b/>
              </w:rPr>
              <w:t>ate your P</w:t>
            </w:r>
            <w:r w:rsidR="007049B1" w:rsidRPr="003D547B">
              <w:rPr>
                <w:b/>
              </w:rPr>
              <w:t>arents by Pete Johnson</w:t>
            </w:r>
          </w:p>
        </w:tc>
        <w:tc>
          <w:tcPr>
            <w:tcW w:w="3119" w:type="dxa"/>
            <w:vAlign w:val="center"/>
          </w:tcPr>
          <w:p w:rsidR="007049B1" w:rsidRDefault="007049B1" w:rsidP="00871D48">
            <w:pPr>
              <w:autoSpaceDE w:val="0"/>
              <w:autoSpaceDN w:val="0"/>
              <w:adjustRightInd w:val="0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4E24375" wp14:editId="3742BBAB">
                  <wp:extent cx="914400" cy="805881"/>
                  <wp:effectExtent l="0" t="0" r="0" b="0"/>
                  <wp:docPr id="18" name="Picture 18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39" cy="805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49B1" w:rsidRPr="003D547B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446CC3" w:rsidRDefault="007049B1" w:rsidP="001E0455">
            <w:pPr>
              <w:jc w:val="center"/>
              <w:rPr>
                <w:b/>
              </w:rPr>
            </w:pPr>
            <w:r>
              <w:rPr>
                <w:b/>
              </w:rPr>
              <w:t>£5.99</w:t>
            </w:r>
          </w:p>
        </w:tc>
      </w:tr>
    </w:tbl>
    <w:p w:rsidR="001E04E9" w:rsidRDefault="001E04E9" w:rsidP="005560DF">
      <w:pPr>
        <w:spacing w:line="240" w:lineRule="auto"/>
        <w:contextualSpacing/>
      </w:pPr>
    </w:p>
    <w:p w:rsidR="001E04E9" w:rsidRDefault="001E04E9" w:rsidP="005560DF">
      <w:pPr>
        <w:spacing w:line="240" w:lineRule="auto"/>
        <w:contextualSpacing/>
      </w:pPr>
    </w:p>
    <w:p w:rsidR="001E04E9" w:rsidRDefault="001E04E9" w:rsidP="005560DF">
      <w:pPr>
        <w:spacing w:line="240" w:lineRule="auto"/>
        <w:contextualSpacing/>
      </w:pPr>
    </w:p>
    <w:p w:rsidR="005560DF" w:rsidRDefault="005560DF" w:rsidP="005560DF">
      <w:pPr>
        <w:spacing w:line="240" w:lineRule="auto"/>
        <w:contextualSpacing/>
      </w:pPr>
    </w:p>
    <w:p w:rsidR="005560DF" w:rsidRDefault="005560DF" w:rsidP="005560DF">
      <w:pPr>
        <w:spacing w:line="240" w:lineRule="auto"/>
        <w:contextualSpacing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Year 5</w:t>
      </w:r>
      <w:r w:rsidRPr="004E010B">
        <w:rPr>
          <w:rFonts w:ascii="Comic Sans MS" w:hAnsi="Comic Sans MS"/>
          <w:b/>
          <w:u w:val="single"/>
        </w:rPr>
        <w:t>+ n</w:t>
      </w:r>
      <w:r>
        <w:rPr>
          <w:rFonts w:ascii="Comic Sans MS" w:hAnsi="Comic Sans MS"/>
          <w:b/>
          <w:u w:val="single"/>
        </w:rPr>
        <w:t>ovels</w:t>
      </w:r>
    </w:p>
    <w:p w:rsidR="005560DF" w:rsidRDefault="005560DF" w:rsidP="00437609">
      <w:pPr>
        <w:spacing w:line="240" w:lineRule="auto"/>
        <w:contextualSpacing/>
        <w:rPr>
          <w:rFonts w:ascii="Comic Sans MS" w:hAnsi="Comic Sans MS"/>
          <w:sz w:val="24"/>
          <w:szCs w:val="24"/>
        </w:rPr>
      </w:pPr>
      <w:r w:rsidRPr="00990850">
        <w:rPr>
          <w:rFonts w:ascii="Comic Sans MS" w:hAnsi="Comic Sans MS"/>
          <w:sz w:val="24"/>
          <w:szCs w:val="24"/>
        </w:rPr>
        <w:t>If your child can read these books below and talk about them, then they</w:t>
      </w:r>
      <w:r>
        <w:rPr>
          <w:rFonts w:ascii="Comic Sans MS" w:hAnsi="Comic Sans MS"/>
          <w:sz w:val="24"/>
          <w:szCs w:val="24"/>
        </w:rPr>
        <w:t xml:space="preserve"> are reading towards the Y</w:t>
      </w:r>
      <w:r w:rsidR="001E04E9">
        <w:rPr>
          <w:rFonts w:ascii="Comic Sans MS" w:hAnsi="Comic Sans MS"/>
          <w:sz w:val="24"/>
          <w:szCs w:val="24"/>
        </w:rPr>
        <w:t>ear 6</w:t>
      </w:r>
      <w:r w:rsidRPr="00990850">
        <w:rPr>
          <w:rFonts w:ascii="Comic Sans MS" w:hAnsi="Comic Sans MS"/>
          <w:sz w:val="24"/>
          <w:szCs w:val="24"/>
        </w:rPr>
        <w:t xml:space="preserve"> standard.</w:t>
      </w:r>
    </w:p>
    <w:p w:rsidR="00437609" w:rsidRPr="005560DF" w:rsidRDefault="00437609" w:rsidP="00437609">
      <w:pPr>
        <w:spacing w:line="240" w:lineRule="auto"/>
        <w:contextualSpacing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5"/>
        <w:gridCol w:w="3119"/>
        <w:gridCol w:w="2976"/>
      </w:tblGrid>
      <w:tr w:rsidR="005560DF" w:rsidRPr="00FF49BC" w:rsidTr="005560DF">
        <w:trPr>
          <w:trHeight w:val="225"/>
        </w:trPr>
        <w:tc>
          <w:tcPr>
            <w:tcW w:w="6204" w:type="dxa"/>
            <w:gridSpan w:val="2"/>
            <w:shd w:val="clear" w:color="auto" w:fill="FF33CC"/>
            <w:vAlign w:val="center"/>
          </w:tcPr>
          <w:p w:rsidR="005560DF" w:rsidRDefault="005560DF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rFonts w:ascii="ArialMT-Bold" w:hAnsi="ArialMT-Bold" w:cs="ArialMT-Bold"/>
                <w:b/>
                <w:bCs/>
                <w:sz w:val="20"/>
                <w:szCs w:val="20"/>
              </w:rPr>
              <w:t>Recommended novels for Year 5+</w:t>
            </w:r>
          </w:p>
        </w:tc>
        <w:tc>
          <w:tcPr>
            <w:tcW w:w="2976" w:type="dxa"/>
            <w:shd w:val="clear" w:color="auto" w:fill="FF33CC"/>
            <w:vAlign w:val="center"/>
          </w:tcPr>
          <w:p w:rsidR="005560DF" w:rsidRDefault="005560DF" w:rsidP="00E85133">
            <w:pPr>
              <w:jc w:val="center"/>
              <w:rPr>
                <w:b/>
              </w:rPr>
            </w:pPr>
            <w:r>
              <w:rPr>
                <w:b/>
              </w:rPr>
              <w:t>Price</w:t>
            </w:r>
          </w:p>
        </w:tc>
      </w:tr>
      <w:tr w:rsidR="007049B1" w:rsidRPr="00FF49BC" w:rsidTr="005560DF">
        <w:trPr>
          <w:trHeight w:val="1732"/>
        </w:trPr>
        <w:tc>
          <w:tcPr>
            <w:tcW w:w="3085" w:type="dxa"/>
            <w:vAlign w:val="center"/>
          </w:tcPr>
          <w:p w:rsidR="007049B1" w:rsidRPr="003D547B" w:rsidRDefault="00871D48" w:rsidP="007049B1">
            <w:pPr>
              <w:jc w:val="center"/>
              <w:rPr>
                <w:b/>
              </w:rPr>
            </w:pPr>
            <w:r>
              <w:rPr>
                <w:b/>
              </w:rPr>
              <w:t>Wolf B</w:t>
            </w:r>
            <w:r w:rsidR="007049B1" w:rsidRPr="003D547B">
              <w:rPr>
                <w:b/>
              </w:rPr>
              <w:t>rother by Michelle Paver</w:t>
            </w:r>
          </w:p>
        </w:tc>
        <w:tc>
          <w:tcPr>
            <w:tcW w:w="3119" w:type="dxa"/>
            <w:vAlign w:val="center"/>
          </w:tcPr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49AAB08" wp14:editId="2CA01352">
                  <wp:extent cx="971550" cy="790260"/>
                  <wp:effectExtent l="0" t="0" r="0" b="0"/>
                  <wp:docPr id="19" name="Picture 19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3203" cy="7916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49B1" w:rsidRPr="003D547B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446CC3" w:rsidRDefault="00871D48" w:rsidP="00E85133">
            <w:pPr>
              <w:jc w:val="center"/>
              <w:rPr>
                <w:b/>
              </w:rPr>
            </w:pPr>
            <w:r>
              <w:rPr>
                <w:b/>
              </w:rPr>
              <w:t>£7</w:t>
            </w:r>
            <w:r w:rsidR="007049B1">
              <w:rPr>
                <w:b/>
              </w:rPr>
              <w:t>.99</w:t>
            </w:r>
          </w:p>
        </w:tc>
      </w:tr>
      <w:tr w:rsidR="007049B1" w:rsidRPr="00FF49BC" w:rsidTr="005560DF">
        <w:trPr>
          <w:trHeight w:val="1347"/>
        </w:trPr>
        <w:tc>
          <w:tcPr>
            <w:tcW w:w="3085" w:type="dxa"/>
            <w:vAlign w:val="center"/>
          </w:tcPr>
          <w:p w:rsidR="007049B1" w:rsidRPr="003D547B" w:rsidRDefault="00833F43" w:rsidP="007049B1">
            <w:pPr>
              <w:jc w:val="center"/>
              <w:rPr>
                <w:b/>
              </w:rPr>
            </w:pPr>
            <w:r>
              <w:rPr>
                <w:b/>
              </w:rPr>
              <w:t>A B</w:t>
            </w:r>
            <w:r w:rsidR="007E63EF">
              <w:rPr>
                <w:b/>
              </w:rPr>
              <w:t>oy C</w:t>
            </w:r>
            <w:r w:rsidR="007049B1" w:rsidRPr="003D547B">
              <w:rPr>
                <w:b/>
              </w:rPr>
              <w:t>alled Hope by Lara Williamson</w:t>
            </w:r>
          </w:p>
        </w:tc>
        <w:tc>
          <w:tcPr>
            <w:tcW w:w="3119" w:type="dxa"/>
            <w:vAlign w:val="center"/>
          </w:tcPr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FF6114" wp14:editId="6E3C3606">
                  <wp:extent cx="1003300" cy="838200"/>
                  <wp:effectExtent l="0" t="0" r="6350" b="0"/>
                  <wp:docPr id="20" name="Picture 20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4704" cy="8393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49B1" w:rsidRPr="003D547B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446CC3" w:rsidRDefault="007049B1" w:rsidP="00E85133">
            <w:pPr>
              <w:jc w:val="center"/>
              <w:rPr>
                <w:b/>
              </w:rPr>
            </w:pPr>
            <w:r>
              <w:rPr>
                <w:b/>
              </w:rPr>
              <w:t>£6.99</w:t>
            </w:r>
          </w:p>
        </w:tc>
      </w:tr>
      <w:tr w:rsidR="007049B1" w:rsidRPr="00FF49BC" w:rsidTr="00871D48">
        <w:trPr>
          <w:trHeight w:val="1652"/>
        </w:trPr>
        <w:tc>
          <w:tcPr>
            <w:tcW w:w="3085" w:type="dxa"/>
            <w:vAlign w:val="center"/>
          </w:tcPr>
          <w:p w:rsidR="007049B1" w:rsidRPr="003D547B" w:rsidRDefault="00871D48" w:rsidP="007049B1">
            <w:pPr>
              <w:jc w:val="center"/>
              <w:rPr>
                <w:b/>
              </w:rPr>
            </w:pPr>
            <w:r>
              <w:rPr>
                <w:b/>
              </w:rPr>
              <w:t>The London Eye M</w:t>
            </w:r>
            <w:r w:rsidR="007049B1" w:rsidRPr="003D547B">
              <w:rPr>
                <w:b/>
              </w:rPr>
              <w:t>ystery by Siobhan Dowd</w:t>
            </w:r>
          </w:p>
        </w:tc>
        <w:tc>
          <w:tcPr>
            <w:tcW w:w="3119" w:type="dxa"/>
            <w:vAlign w:val="center"/>
          </w:tcPr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F3F822A" wp14:editId="12714554">
                  <wp:extent cx="965200" cy="844550"/>
                  <wp:effectExtent l="0" t="0" r="6350" b="0"/>
                  <wp:docPr id="21" name="Picture 21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5737" cy="845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49B1" w:rsidRPr="003D547B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446CC3" w:rsidRDefault="00871D48" w:rsidP="00E85133">
            <w:pPr>
              <w:jc w:val="center"/>
              <w:rPr>
                <w:b/>
              </w:rPr>
            </w:pPr>
            <w:r>
              <w:rPr>
                <w:b/>
              </w:rPr>
              <w:t>£6</w:t>
            </w:r>
            <w:r w:rsidR="007049B1">
              <w:rPr>
                <w:b/>
              </w:rPr>
              <w:t>.99</w:t>
            </w:r>
          </w:p>
        </w:tc>
      </w:tr>
      <w:tr w:rsidR="007049B1" w:rsidRPr="00FF49BC" w:rsidTr="00E8592D">
        <w:trPr>
          <w:trHeight w:val="1381"/>
        </w:trPr>
        <w:tc>
          <w:tcPr>
            <w:tcW w:w="3085" w:type="dxa"/>
            <w:vAlign w:val="center"/>
          </w:tcPr>
          <w:p w:rsidR="007049B1" w:rsidRPr="003D547B" w:rsidRDefault="007049B1" w:rsidP="007049B1">
            <w:pPr>
              <w:jc w:val="center"/>
              <w:rPr>
                <w:b/>
              </w:rPr>
            </w:pPr>
            <w:r w:rsidRPr="003D547B">
              <w:rPr>
                <w:b/>
              </w:rPr>
              <w:t>Harry Potter and the Philosophers stone by J.K. Rowling</w:t>
            </w:r>
          </w:p>
        </w:tc>
        <w:tc>
          <w:tcPr>
            <w:tcW w:w="3119" w:type="dxa"/>
            <w:vAlign w:val="center"/>
          </w:tcPr>
          <w:p w:rsidR="007049B1" w:rsidRDefault="007049B1" w:rsidP="00E8592D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E8592D" w:rsidP="00E8592D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3E7C354" wp14:editId="0D3D4017">
                  <wp:extent cx="584200" cy="679450"/>
                  <wp:effectExtent l="0" t="0" r="6350" b="6350"/>
                  <wp:docPr id="8" name="Picture 8" descr="Image result for harry potter and the philosopher's sto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harry potter and the philosopher's sto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679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592D" w:rsidRPr="003D547B" w:rsidRDefault="00E8592D" w:rsidP="00E8592D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E85133" w:rsidRDefault="00871D48" w:rsidP="00E85133">
            <w:pPr>
              <w:jc w:val="center"/>
              <w:rPr>
                <w:b/>
              </w:rPr>
            </w:pPr>
            <w:r>
              <w:rPr>
                <w:b/>
              </w:rPr>
              <w:t>£6</w:t>
            </w:r>
            <w:r w:rsidR="007049B1">
              <w:rPr>
                <w:b/>
              </w:rPr>
              <w:t>.99</w:t>
            </w:r>
          </w:p>
        </w:tc>
      </w:tr>
      <w:tr w:rsidR="007049B1" w:rsidRPr="00FF49BC" w:rsidTr="00871D48">
        <w:trPr>
          <w:trHeight w:val="1321"/>
        </w:trPr>
        <w:tc>
          <w:tcPr>
            <w:tcW w:w="3085" w:type="dxa"/>
            <w:vAlign w:val="center"/>
          </w:tcPr>
          <w:p w:rsidR="007049B1" w:rsidRPr="003D547B" w:rsidRDefault="007049B1" w:rsidP="007E63EF">
            <w:pPr>
              <w:jc w:val="center"/>
              <w:rPr>
                <w:b/>
              </w:rPr>
            </w:pPr>
            <w:r w:rsidRPr="003D547B">
              <w:rPr>
                <w:b/>
              </w:rPr>
              <w:lastRenderedPageBreak/>
              <w:t xml:space="preserve">Hacker: Log in by </w:t>
            </w:r>
            <w:proofErr w:type="spellStart"/>
            <w:r w:rsidRPr="003D547B">
              <w:rPr>
                <w:b/>
              </w:rPr>
              <w:t>Malorie</w:t>
            </w:r>
            <w:proofErr w:type="spellEnd"/>
            <w:r w:rsidRPr="003D547B">
              <w:rPr>
                <w:b/>
              </w:rPr>
              <w:t xml:space="preserve"> Blackman</w:t>
            </w:r>
          </w:p>
        </w:tc>
        <w:tc>
          <w:tcPr>
            <w:tcW w:w="3119" w:type="dxa"/>
          </w:tcPr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D0FC595" wp14:editId="011BA0B3">
                  <wp:extent cx="1028700" cy="787400"/>
                  <wp:effectExtent l="0" t="0" r="0" b="0"/>
                  <wp:docPr id="23" name="Picture 23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036" cy="791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E63EF" w:rsidRPr="003D547B" w:rsidRDefault="007E63EF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DB58E9" w:rsidRDefault="00871D48" w:rsidP="00C2315F">
            <w:pPr>
              <w:jc w:val="center"/>
              <w:rPr>
                <w:b/>
              </w:rPr>
            </w:pPr>
            <w:r>
              <w:rPr>
                <w:b/>
              </w:rPr>
              <w:t>£6</w:t>
            </w:r>
            <w:r w:rsidR="007049B1">
              <w:rPr>
                <w:b/>
              </w:rPr>
              <w:t>.99</w:t>
            </w:r>
          </w:p>
        </w:tc>
      </w:tr>
      <w:tr w:rsidR="007049B1" w:rsidRPr="00FF49BC" w:rsidTr="00C2315F">
        <w:trPr>
          <w:trHeight w:val="1301"/>
        </w:trPr>
        <w:tc>
          <w:tcPr>
            <w:tcW w:w="3085" w:type="dxa"/>
            <w:vAlign w:val="center"/>
          </w:tcPr>
          <w:p w:rsidR="007049B1" w:rsidRPr="003D547B" w:rsidRDefault="007049B1" w:rsidP="007049B1">
            <w:pPr>
              <w:jc w:val="center"/>
              <w:rPr>
                <w:b/>
              </w:rPr>
            </w:pPr>
            <w:r w:rsidRPr="003D547B">
              <w:rPr>
                <w:b/>
              </w:rPr>
              <w:t>Truckers by Terry Pratchett</w:t>
            </w:r>
          </w:p>
        </w:tc>
        <w:tc>
          <w:tcPr>
            <w:tcW w:w="3119" w:type="dxa"/>
            <w:vAlign w:val="center"/>
          </w:tcPr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  <w:p w:rsidR="007049B1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B7FC60E" wp14:editId="6FDE01E4">
                  <wp:extent cx="920750" cy="806450"/>
                  <wp:effectExtent l="0" t="0" r="0" b="0"/>
                  <wp:docPr id="24" name="Picture 24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31" cy="80923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049B1" w:rsidRPr="003D547B" w:rsidRDefault="007049B1" w:rsidP="007049B1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</w:p>
        </w:tc>
        <w:tc>
          <w:tcPr>
            <w:tcW w:w="2976" w:type="dxa"/>
            <w:vAlign w:val="center"/>
          </w:tcPr>
          <w:p w:rsidR="007049B1" w:rsidRPr="00DB58E9" w:rsidRDefault="00871D48" w:rsidP="00DB58E9">
            <w:pPr>
              <w:jc w:val="center"/>
              <w:rPr>
                <w:b/>
              </w:rPr>
            </w:pPr>
            <w:r>
              <w:rPr>
                <w:b/>
              </w:rPr>
              <w:t>£6</w:t>
            </w:r>
            <w:r w:rsidR="007049B1">
              <w:rPr>
                <w:b/>
              </w:rPr>
              <w:t>.99</w:t>
            </w:r>
          </w:p>
        </w:tc>
      </w:tr>
      <w:tr w:rsidR="007049B1" w:rsidRPr="00FF49BC" w:rsidTr="005560DF">
        <w:trPr>
          <w:trHeight w:val="1593"/>
        </w:trPr>
        <w:tc>
          <w:tcPr>
            <w:tcW w:w="3085" w:type="dxa"/>
            <w:tcBorders>
              <w:bottom w:val="single" w:sz="4" w:space="0" w:color="auto"/>
            </w:tcBorders>
            <w:vAlign w:val="center"/>
          </w:tcPr>
          <w:p w:rsidR="007049B1" w:rsidRPr="003D547B" w:rsidRDefault="007049B1" w:rsidP="007049B1">
            <w:pPr>
              <w:jc w:val="center"/>
              <w:rPr>
                <w:b/>
              </w:rPr>
            </w:pPr>
            <w:r w:rsidRPr="003D547B">
              <w:rPr>
                <w:b/>
              </w:rPr>
              <w:t xml:space="preserve">Beowulf by Michael </w:t>
            </w:r>
            <w:proofErr w:type="spellStart"/>
            <w:r w:rsidRPr="003D547B">
              <w:rPr>
                <w:b/>
              </w:rPr>
              <w:t>Morpurgo</w:t>
            </w:r>
            <w:proofErr w:type="spellEnd"/>
          </w:p>
        </w:tc>
        <w:tc>
          <w:tcPr>
            <w:tcW w:w="3119" w:type="dxa"/>
            <w:tcBorders>
              <w:bottom w:val="single" w:sz="4" w:space="0" w:color="auto"/>
            </w:tcBorders>
            <w:vAlign w:val="center"/>
          </w:tcPr>
          <w:p w:rsidR="007049B1" w:rsidRPr="005560DF" w:rsidRDefault="00623F54" w:rsidP="005560DF">
            <w:pPr>
              <w:autoSpaceDE w:val="0"/>
              <w:autoSpaceDN w:val="0"/>
              <w:adjustRightInd w:val="0"/>
              <w:jc w:val="center"/>
              <w:rPr>
                <w:rFonts w:ascii="ArialMT-Bold" w:hAnsi="ArialMT-Bold" w:cs="ArialMT-Bold"/>
                <w:b/>
                <w:bCs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57AF236" wp14:editId="58AAA5E2">
                  <wp:extent cx="793513" cy="811987"/>
                  <wp:effectExtent l="0" t="0" r="6985" b="7620"/>
                  <wp:docPr id="25" name="Picture 25" descr="Product Detail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Product Detail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3291" cy="8219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6" w:type="dxa"/>
            <w:tcBorders>
              <w:bottom w:val="single" w:sz="4" w:space="0" w:color="auto"/>
            </w:tcBorders>
            <w:vAlign w:val="center"/>
          </w:tcPr>
          <w:p w:rsidR="007049B1" w:rsidRPr="008E7756" w:rsidRDefault="00871D48" w:rsidP="008E7756">
            <w:pPr>
              <w:jc w:val="center"/>
              <w:rPr>
                <w:b/>
              </w:rPr>
            </w:pPr>
            <w:r>
              <w:rPr>
                <w:b/>
              </w:rPr>
              <w:t>£5</w:t>
            </w:r>
            <w:r w:rsidR="007049B1">
              <w:rPr>
                <w:b/>
              </w:rPr>
              <w:t>.99</w:t>
            </w:r>
          </w:p>
        </w:tc>
      </w:tr>
    </w:tbl>
    <w:p w:rsidR="00437609" w:rsidRDefault="00437609" w:rsidP="005560DF">
      <w:pPr>
        <w:ind w:right="-472"/>
        <w:rPr>
          <w:rFonts w:ascii="Comic Sans MS" w:hAnsi="Comic Sans MS"/>
          <w:b/>
          <w:sz w:val="28"/>
          <w:szCs w:val="28"/>
          <w:u w:val="single"/>
        </w:rPr>
      </w:pPr>
    </w:p>
    <w:p w:rsidR="00C124EF" w:rsidRPr="005560DF" w:rsidRDefault="00C124EF" w:rsidP="005560DF">
      <w:pPr>
        <w:ind w:right="-472"/>
        <w:rPr>
          <w:rFonts w:ascii="Comic Sans MS" w:hAnsi="Comic Sans MS"/>
          <w:b/>
          <w:sz w:val="28"/>
          <w:szCs w:val="28"/>
          <w:u w:val="single"/>
        </w:rPr>
      </w:pPr>
    </w:p>
    <w:p w:rsidR="007354E0" w:rsidRDefault="007354E0" w:rsidP="007354E0">
      <w:pPr>
        <w:autoSpaceDE w:val="0"/>
        <w:autoSpaceDN w:val="0"/>
        <w:adjustRightInd w:val="0"/>
        <w:rPr>
          <w:rFonts w:ascii="ArialMT-Regular" w:hAnsi="ArialMT-Regular" w:cs="ArialMT-Regular"/>
          <w:b/>
          <w:sz w:val="24"/>
          <w:szCs w:val="24"/>
        </w:rPr>
      </w:pPr>
    </w:p>
    <w:p w:rsidR="007354E0" w:rsidRDefault="007354E0" w:rsidP="005560DF">
      <w:pPr>
        <w:pStyle w:val="ListParagraph"/>
        <w:ind w:left="0"/>
        <w:rPr>
          <w:rFonts w:ascii="Comic Sans MS" w:hAnsi="Comic Sans MS"/>
          <w:b/>
          <w:color w:val="000000" w:themeColor="text1"/>
          <w:sz w:val="28"/>
          <w:szCs w:val="28"/>
        </w:rPr>
      </w:pPr>
      <w:bookmarkStart w:id="0" w:name="_GoBack"/>
      <w:bookmarkEnd w:id="0"/>
    </w:p>
    <w:sectPr w:rsidR="007354E0" w:rsidSect="005560DF">
      <w:headerReference w:type="default" r:id="rId24"/>
      <w:footerReference w:type="default" r:id="rId25"/>
      <w:pgSz w:w="11906" w:h="16838"/>
      <w:pgMar w:top="0" w:right="1440" w:bottom="1134" w:left="1440" w:header="708" w:footer="6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63EF" w:rsidRDefault="007E63EF" w:rsidP="005D4B91">
      <w:pPr>
        <w:spacing w:after="0" w:line="240" w:lineRule="auto"/>
      </w:pPr>
      <w:r>
        <w:separator/>
      </w:r>
    </w:p>
  </w:endnote>
  <w:endnote w:type="continuationSeparator" w:id="0">
    <w:p w:rsidR="007E63EF" w:rsidRDefault="007E63EF" w:rsidP="005D4B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MT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MT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3EF" w:rsidRDefault="007E63EF" w:rsidP="00217334">
    <w:pPr>
      <w:pStyle w:val="ListParagraph"/>
      <w:ind w:left="0"/>
      <w:jc w:val="center"/>
      <w:rPr>
        <w:rFonts w:ascii="Comic Sans MS" w:hAnsi="Comic Sans MS"/>
        <w:color w:val="000000" w:themeColor="text1"/>
        <w:sz w:val="24"/>
        <w:szCs w:val="24"/>
      </w:rPr>
    </w:pPr>
  </w:p>
  <w:p w:rsidR="007E63EF" w:rsidRDefault="007E63EF">
    <w:pPr>
      <w:pStyle w:val="Footer"/>
    </w:pPr>
    <w:r>
      <w:t xml:space="preserve">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63EF" w:rsidRDefault="007E63EF" w:rsidP="005D4B91">
      <w:pPr>
        <w:spacing w:after="0" w:line="240" w:lineRule="auto"/>
      </w:pPr>
      <w:r>
        <w:separator/>
      </w:r>
    </w:p>
  </w:footnote>
  <w:footnote w:type="continuationSeparator" w:id="0">
    <w:p w:rsidR="007E63EF" w:rsidRDefault="007E63EF" w:rsidP="005D4B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63EF" w:rsidRDefault="007E63EF" w:rsidP="00446CC3">
    <w:pPr>
      <w:pStyle w:val="Header"/>
      <w:tabs>
        <w:tab w:val="left" w:pos="312"/>
      </w:tabs>
      <w:rPr>
        <w:rFonts w:ascii="Comic Sans MS" w:eastAsia="MS UI Gothic" w:hAnsi="Comic Sans MS"/>
        <w:b/>
        <w:color w:val="008080"/>
        <w:sz w:val="28"/>
        <w:szCs w:val="28"/>
      </w:rPr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2E2886A5" wp14:editId="63C2369D">
          <wp:simplePos x="0" y="0"/>
          <wp:positionH relativeFrom="column">
            <wp:posOffset>-2516505</wp:posOffset>
          </wp:positionH>
          <wp:positionV relativeFrom="paragraph">
            <wp:posOffset>429895</wp:posOffset>
          </wp:positionV>
          <wp:extent cx="1045845" cy="923290"/>
          <wp:effectExtent l="0" t="0" r="0" b="0"/>
          <wp:wrapNone/>
          <wp:docPr id="11" name="Picture 11" descr="Image descriptio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Image descriptio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5845" cy="9232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AD4518"/>
    <w:multiLevelType w:val="hybridMultilevel"/>
    <w:tmpl w:val="840E7EC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6514"/>
    <w:rsid w:val="00094A81"/>
    <w:rsid w:val="000974E1"/>
    <w:rsid w:val="001A5D3F"/>
    <w:rsid w:val="001B19BA"/>
    <w:rsid w:val="001C56F5"/>
    <w:rsid w:val="001D0E55"/>
    <w:rsid w:val="001E0455"/>
    <w:rsid w:val="001E04E9"/>
    <w:rsid w:val="001E3BA5"/>
    <w:rsid w:val="00217334"/>
    <w:rsid w:val="00262776"/>
    <w:rsid w:val="002C4CA9"/>
    <w:rsid w:val="002E4DBA"/>
    <w:rsid w:val="002E54E8"/>
    <w:rsid w:val="002F7E18"/>
    <w:rsid w:val="00316514"/>
    <w:rsid w:val="003263EA"/>
    <w:rsid w:val="00343ED7"/>
    <w:rsid w:val="00373C02"/>
    <w:rsid w:val="00437609"/>
    <w:rsid w:val="00446CC3"/>
    <w:rsid w:val="004A0F50"/>
    <w:rsid w:val="004B1F9B"/>
    <w:rsid w:val="004C314C"/>
    <w:rsid w:val="005560DF"/>
    <w:rsid w:val="00592D69"/>
    <w:rsid w:val="005A1B66"/>
    <w:rsid w:val="005D4B91"/>
    <w:rsid w:val="00612FD3"/>
    <w:rsid w:val="00623F54"/>
    <w:rsid w:val="00634471"/>
    <w:rsid w:val="00670B93"/>
    <w:rsid w:val="006E0A49"/>
    <w:rsid w:val="007049B1"/>
    <w:rsid w:val="0072583B"/>
    <w:rsid w:val="007354E0"/>
    <w:rsid w:val="007869C5"/>
    <w:rsid w:val="007B66AE"/>
    <w:rsid w:val="007E63EF"/>
    <w:rsid w:val="007F3CFC"/>
    <w:rsid w:val="007F56BA"/>
    <w:rsid w:val="0080039B"/>
    <w:rsid w:val="00803415"/>
    <w:rsid w:val="00833F43"/>
    <w:rsid w:val="00871D48"/>
    <w:rsid w:val="00875780"/>
    <w:rsid w:val="008D2FD7"/>
    <w:rsid w:val="008E5195"/>
    <w:rsid w:val="008E7756"/>
    <w:rsid w:val="00985F57"/>
    <w:rsid w:val="009D6B96"/>
    <w:rsid w:val="009E2269"/>
    <w:rsid w:val="009F2E59"/>
    <w:rsid w:val="00A43008"/>
    <w:rsid w:val="00A50DCA"/>
    <w:rsid w:val="00AC19E0"/>
    <w:rsid w:val="00B12396"/>
    <w:rsid w:val="00B560FD"/>
    <w:rsid w:val="00BB2014"/>
    <w:rsid w:val="00BF38E0"/>
    <w:rsid w:val="00BF73D8"/>
    <w:rsid w:val="00C078C9"/>
    <w:rsid w:val="00C124EF"/>
    <w:rsid w:val="00C12B37"/>
    <w:rsid w:val="00C2315F"/>
    <w:rsid w:val="00C34B87"/>
    <w:rsid w:val="00C67941"/>
    <w:rsid w:val="00C749C6"/>
    <w:rsid w:val="00D22304"/>
    <w:rsid w:val="00D56EF8"/>
    <w:rsid w:val="00D655F1"/>
    <w:rsid w:val="00DB58E9"/>
    <w:rsid w:val="00DC1965"/>
    <w:rsid w:val="00DC2575"/>
    <w:rsid w:val="00DD0002"/>
    <w:rsid w:val="00DF3CF6"/>
    <w:rsid w:val="00E016A4"/>
    <w:rsid w:val="00E32828"/>
    <w:rsid w:val="00E85133"/>
    <w:rsid w:val="00E8592D"/>
    <w:rsid w:val="00E91588"/>
    <w:rsid w:val="00EA10E4"/>
    <w:rsid w:val="00EA6ED0"/>
    <w:rsid w:val="00F34F16"/>
    <w:rsid w:val="00FF12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."/>
  <w:listSeparator w:val=","/>
  <w14:docId w14:val="3E0CC6AA"/>
  <w15:docId w15:val="{2F4187EF-6B49-4F00-91C7-EF6EF9DBB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D4B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4B91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5D4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4B91"/>
  </w:style>
  <w:style w:type="paragraph" w:styleId="Footer">
    <w:name w:val="footer"/>
    <w:basedOn w:val="Normal"/>
    <w:link w:val="FooterChar"/>
    <w:uiPriority w:val="99"/>
    <w:unhideWhenUsed/>
    <w:rsid w:val="005D4B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4B91"/>
  </w:style>
  <w:style w:type="paragraph" w:styleId="ListParagraph">
    <w:name w:val="List Paragraph"/>
    <w:basedOn w:val="Normal"/>
    <w:uiPriority w:val="34"/>
    <w:qFormat/>
    <w:rsid w:val="00262776"/>
    <w:pPr>
      <w:spacing w:after="160" w:line="259" w:lineRule="auto"/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262776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7F56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7EB3F-A2F9-4717-BEDC-08DB3CCCF8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5C206AF9</Template>
  <TotalTime>0</TotalTime>
  <Pages>3</Pages>
  <Words>271</Words>
  <Characters>1550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Jaspreet Pooni (Norwood Green Junior School)</dc:creator>
  <cp:lastModifiedBy>Sophie Artoonian (Westbrook Primary School)</cp:lastModifiedBy>
  <cp:revision>2</cp:revision>
  <cp:lastPrinted>2017-09-18T10:05:00Z</cp:lastPrinted>
  <dcterms:created xsi:type="dcterms:W3CDTF">2017-10-04T14:40:00Z</dcterms:created>
  <dcterms:modified xsi:type="dcterms:W3CDTF">2017-10-04T14:40:00Z</dcterms:modified>
</cp:coreProperties>
</file>