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4E1" w:rsidRDefault="00EE7BF9" w:rsidP="0072583B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2E9CC74" wp14:editId="5E552C38">
            <wp:simplePos x="0" y="0"/>
            <wp:positionH relativeFrom="column">
              <wp:posOffset>1905000</wp:posOffset>
            </wp:positionH>
            <wp:positionV relativeFrom="paragraph">
              <wp:posOffset>-438150</wp:posOffset>
            </wp:positionV>
            <wp:extent cx="2286000" cy="728779"/>
            <wp:effectExtent l="0" t="0" r="0" b="0"/>
            <wp:wrapNone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728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3587" w:rsidRDefault="00883587" w:rsidP="0072583B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</w:p>
    <w:p w:rsidR="00974AFF" w:rsidRPr="0071376F" w:rsidRDefault="00974AFF" w:rsidP="002E4558">
      <w:pPr>
        <w:pStyle w:val="ListParagraph"/>
        <w:ind w:left="-567" w:right="-472"/>
        <w:jc w:val="both"/>
        <w:rPr>
          <w:rFonts w:ascii="Comic Sans MS" w:hAnsi="Comic Sans MS"/>
          <w:b/>
          <w:color w:val="000000" w:themeColor="text1"/>
          <w:sz w:val="24"/>
          <w:szCs w:val="24"/>
          <w:u w:val="single"/>
        </w:rPr>
      </w:pPr>
      <w:r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Year 4</w:t>
      </w:r>
      <w:r w:rsidRPr="0071376F"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 xml:space="preserve"> recommended book list</w:t>
      </w:r>
    </w:p>
    <w:p w:rsidR="00EE7BF9" w:rsidRDefault="00EE7BF9" w:rsidP="00EE7BF9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Hounslow Library Service and another local primary school have put together a recommended book list which is pitched at Y</w:t>
      </w:r>
      <w:r>
        <w:rPr>
          <w:rFonts w:ascii="Comic Sans MS" w:hAnsi="Comic Sans MS"/>
          <w:color w:val="000000" w:themeColor="text1"/>
          <w:sz w:val="24"/>
          <w:szCs w:val="24"/>
        </w:rPr>
        <w:t>ear 4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ability. We would like to share that list with you.</w:t>
      </w:r>
    </w:p>
    <w:p w:rsidR="00974AFF" w:rsidRDefault="00974AFF" w:rsidP="002E4558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</w:p>
    <w:p w:rsidR="00974AFF" w:rsidRPr="00B94878" w:rsidRDefault="00974AFF" w:rsidP="002E4558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Your child can, of course, choose books to read which are easier or harder to read than the Year 4 recommended list.  </w:t>
      </w:r>
      <w:r w:rsidRPr="00B94878">
        <w:rPr>
          <w:rFonts w:ascii="Comic Sans MS" w:hAnsi="Comic Sans MS"/>
          <w:color w:val="000000" w:themeColor="text1"/>
          <w:sz w:val="24"/>
          <w:szCs w:val="24"/>
        </w:rPr>
        <w:t>Why not see how many they can read from the list in a year?</w:t>
      </w:r>
    </w:p>
    <w:p w:rsidR="00974AFF" w:rsidRPr="00BB0846" w:rsidRDefault="00974AFF" w:rsidP="002E4558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</w:p>
    <w:p w:rsidR="00974AFF" w:rsidRDefault="00974AFF" w:rsidP="002E4558">
      <w:pPr>
        <w:pStyle w:val="ListParagraph"/>
        <w:ind w:left="-567" w:right="-472"/>
        <w:rPr>
          <w:rFonts w:ascii="Comic Sans MS" w:hAnsi="Comic Sans MS"/>
          <w:color w:val="000000" w:themeColor="text1"/>
          <w:sz w:val="24"/>
          <w:szCs w:val="24"/>
        </w:rPr>
      </w:pPr>
    </w:p>
    <w:p w:rsidR="00974AFF" w:rsidRPr="004E010B" w:rsidRDefault="00974AFF" w:rsidP="002E4558">
      <w:pPr>
        <w:pStyle w:val="ListParagraph"/>
        <w:ind w:left="-567" w:right="-472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Year 4</w:t>
      </w:r>
      <w:r w:rsidRPr="004E010B"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 xml:space="preserve"> novels</w:t>
      </w:r>
    </w:p>
    <w:p w:rsidR="00974AFF" w:rsidRDefault="00974AFF" w:rsidP="002E4558">
      <w:pPr>
        <w:pStyle w:val="ListParagraph"/>
        <w:ind w:left="-567" w:right="-472"/>
        <w:rPr>
          <w:rFonts w:ascii="Comic Sans MS" w:hAnsi="Comic Sans MS"/>
          <w:sz w:val="24"/>
          <w:szCs w:val="24"/>
        </w:rPr>
      </w:pPr>
      <w:r w:rsidRPr="004E010B">
        <w:rPr>
          <w:rFonts w:ascii="Comic Sans MS" w:hAnsi="Comic Sans MS"/>
          <w:sz w:val="24"/>
          <w:szCs w:val="24"/>
        </w:rPr>
        <w:t>If your child can read these books below and talk about them, then they are able to read at</w:t>
      </w:r>
      <w:r>
        <w:rPr>
          <w:rFonts w:ascii="Comic Sans MS" w:hAnsi="Comic Sans MS"/>
          <w:sz w:val="24"/>
          <w:szCs w:val="24"/>
        </w:rPr>
        <w:t xml:space="preserve"> the</w:t>
      </w:r>
      <w:r w:rsidRPr="004E010B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expected age level for Year 4.  </w:t>
      </w:r>
    </w:p>
    <w:p w:rsidR="00974AFF" w:rsidRDefault="00974AFF" w:rsidP="002E4558">
      <w:pPr>
        <w:pStyle w:val="ListParagraph"/>
        <w:ind w:left="-567" w:right="-472"/>
        <w:rPr>
          <w:rFonts w:ascii="Comic Sans MS" w:hAnsi="Comic Sans MS"/>
          <w:sz w:val="24"/>
          <w:szCs w:val="24"/>
        </w:rPr>
      </w:pPr>
    </w:p>
    <w:p w:rsidR="00974AFF" w:rsidRPr="004E010B" w:rsidRDefault="00974AFF" w:rsidP="00974AFF">
      <w:pPr>
        <w:pStyle w:val="ListParagraph"/>
        <w:ind w:left="-567" w:right="-472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note the books highlighted in yellow in the list below are good to start off with as they are slightly easier to read.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9"/>
        <w:gridCol w:w="3081"/>
        <w:gridCol w:w="2907"/>
      </w:tblGrid>
      <w:tr w:rsidR="00C2315F" w:rsidTr="00EE7BF9">
        <w:tc>
          <w:tcPr>
            <w:tcW w:w="6204" w:type="dxa"/>
            <w:gridSpan w:val="2"/>
            <w:shd w:val="clear" w:color="auto" w:fill="0070C0"/>
          </w:tcPr>
          <w:p w:rsidR="00C2315F" w:rsidRDefault="008E1247" w:rsidP="000969F8">
            <w:pPr>
              <w:autoSpaceDE w:val="0"/>
              <w:autoSpaceDN w:val="0"/>
              <w:adjustRightInd w:val="0"/>
              <w:jc w:val="center"/>
              <w:rPr>
                <w:rFonts w:ascii="ArialMT-Regular" w:hAnsi="ArialMT-Regular" w:cs="ArialMT-Regular"/>
                <w:b/>
                <w:sz w:val="24"/>
                <w:szCs w:val="24"/>
              </w:rPr>
            </w:pPr>
            <w:r>
              <w:rPr>
                <w:rFonts w:ascii="ArialMT-Regular" w:hAnsi="ArialMT-Regular" w:cs="ArialMT-Regular"/>
                <w:b/>
                <w:sz w:val="24"/>
                <w:szCs w:val="24"/>
              </w:rPr>
              <w:t>Recommended book list for Year 4</w:t>
            </w:r>
          </w:p>
        </w:tc>
        <w:tc>
          <w:tcPr>
            <w:tcW w:w="2976" w:type="dxa"/>
            <w:shd w:val="clear" w:color="auto" w:fill="0070C0"/>
          </w:tcPr>
          <w:p w:rsidR="00C2315F" w:rsidRDefault="00C2315F" w:rsidP="00C2315F">
            <w:pPr>
              <w:autoSpaceDE w:val="0"/>
              <w:autoSpaceDN w:val="0"/>
              <w:adjustRightInd w:val="0"/>
              <w:jc w:val="center"/>
              <w:rPr>
                <w:rFonts w:ascii="ArialMT-Regular" w:hAnsi="ArialMT-Regular" w:cs="ArialMT-Regular"/>
                <w:b/>
                <w:sz w:val="24"/>
                <w:szCs w:val="24"/>
              </w:rPr>
            </w:pPr>
            <w:r>
              <w:rPr>
                <w:rFonts w:ascii="ArialMT-Regular" w:hAnsi="ArialMT-Regular" w:cs="ArialMT-Regular"/>
                <w:b/>
                <w:sz w:val="24"/>
                <w:szCs w:val="24"/>
              </w:rPr>
              <w:t>Price</w:t>
            </w:r>
          </w:p>
        </w:tc>
      </w:tr>
      <w:tr w:rsidR="008E1247" w:rsidRPr="00FF49BC" w:rsidTr="000969F8">
        <w:trPr>
          <w:trHeight w:val="1463"/>
        </w:trPr>
        <w:tc>
          <w:tcPr>
            <w:tcW w:w="3085" w:type="dxa"/>
            <w:tcBorders>
              <w:top w:val="nil"/>
            </w:tcBorders>
            <w:vAlign w:val="center"/>
          </w:tcPr>
          <w:p w:rsidR="008E1247" w:rsidRPr="008E1247" w:rsidRDefault="008E1247" w:rsidP="008E1247">
            <w:pPr>
              <w:jc w:val="center"/>
              <w:rPr>
                <w:b/>
                <w:i/>
              </w:rPr>
            </w:pPr>
            <w:r w:rsidRPr="008E1247">
              <w:rPr>
                <w:b/>
                <w:i/>
                <w:highlight w:val="yellow"/>
              </w:rPr>
              <w:t>***(Slightly easier read)***</w:t>
            </w:r>
          </w:p>
          <w:p w:rsidR="008E1247" w:rsidRPr="000C475C" w:rsidRDefault="008E1247" w:rsidP="008E1247">
            <w:pPr>
              <w:jc w:val="center"/>
              <w:rPr>
                <w:b/>
              </w:rPr>
            </w:pPr>
            <w:r w:rsidRPr="008E1247">
              <w:rPr>
                <w:b/>
                <w:highlight w:val="yellow"/>
              </w:rPr>
              <w:t>You’re a Bad Man Mr Gum by Andy Stanton</w:t>
            </w:r>
          </w:p>
          <w:p w:rsidR="008E1247" w:rsidRPr="00446CC3" w:rsidRDefault="008E1247" w:rsidP="008E1247">
            <w:pPr>
              <w:jc w:val="center"/>
              <w:rPr>
                <w:b/>
              </w:rPr>
            </w:pPr>
          </w:p>
        </w:tc>
        <w:tc>
          <w:tcPr>
            <w:tcW w:w="3119" w:type="dxa"/>
            <w:tcBorders>
              <w:top w:val="nil"/>
            </w:tcBorders>
            <w:vAlign w:val="center"/>
          </w:tcPr>
          <w:p w:rsidR="008E1247" w:rsidRPr="00446CC3" w:rsidRDefault="008E1247" w:rsidP="008E1247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F4565C" wp14:editId="6CA1D412">
                  <wp:extent cx="675861" cy="879946"/>
                  <wp:effectExtent l="0" t="0" r="0" b="0"/>
                  <wp:docPr id="6" name="Picture 6" descr="Image result for you're a bad man mr g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you're a bad man mr g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381" cy="883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tcBorders>
              <w:top w:val="nil"/>
            </w:tcBorders>
            <w:vAlign w:val="center"/>
          </w:tcPr>
          <w:p w:rsidR="008E1247" w:rsidRPr="00446CC3" w:rsidRDefault="008E1247" w:rsidP="008E1247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8E1247" w:rsidRPr="00FF49BC" w:rsidTr="000969F8">
        <w:trPr>
          <w:trHeight w:val="1463"/>
        </w:trPr>
        <w:tc>
          <w:tcPr>
            <w:tcW w:w="3085" w:type="dxa"/>
            <w:tcBorders>
              <w:top w:val="nil"/>
            </w:tcBorders>
            <w:vAlign w:val="center"/>
          </w:tcPr>
          <w:p w:rsidR="008E1247" w:rsidRPr="008E1247" w:rsidRDefault="008E1247" w:rsidP="008E1247">
            <w:pPr>
              <w:jc w:val="center"/>
              <w:rPr>
                <w:b/>
                <w:i/>
              </w:rPr>
            </w:pPr>
            <w:r w:rsidRPr="008E1247">
              <w:rPr>
                <w:b/>
                <w:i/>
                <w:highlight w:val="yellow"/>
              </w:rPr>
              <w:lastRenderedPageBreak/>
              <w:t>***(Slightly easier read)***</w:t>
            </w:r>
          </w:p>
          <w:p w:rsidR="008E1247" w:rsidRPr="00954B46" w:rsidRDefault="008E1247" w:rsidP="008E1247">
            <w:pPr>
              <w:jc w:val="center"/>
              <w:rPr>
                <w:b/>
              </w:rPr>
            </w:pPr>
            <w:r w:rsidRPr="008E1247">
              <w:rPr>
                <w:b/>
                <w:highlight w:val="yellow"/>
              </w:rPr>
              <w:t>Bob’s Film Fiasco by Simon Bartram</w:t>
            </w:r>
          </w:p>
          <w:p w:rsidR="008E1247" w:rsidRPr="00954B46" w:rsidRDefault="008E1247" w:rsidP="008E1247">
            <w:pPr>
              <w:jc w:val="center"/>
              <w:rPr>
                <w:b/>
              </w:rPr>
            </w:pPr>
          </w:p>
        </w:tc>
        <w:tc>
          <w:tcPr>
            <w:tcW w:w="3119" w:type="dxa"/>
            <w:tcBorders>
              <w:top w:val="nil"/>
            </w:tcBorders>
            <w:vAlign w:val="center"/>
          </w:tcPr>
          <w:p w:rsidR="008E1247" w:rsidRDefault="008E1247" w:rsidP="008E1247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8E1247" w:rsidRPr="00446CC3" w:rsidRDefault="008E1247" w:rsidP="008E1247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 w:rsidRPr="000C475C">
              <w:rPr>
                <w:b/>
                <w:noProof/>
                <w:lang w:eastAsia="en-GB"/>
              </w:rPr>
              <w:drawing>
                <wp:inline distT="0" distB="0" distL="0" distR="0" wp14:anchorId="7AAC7625" wp14:editId="453D52A4">
                  <wp:extent cx="985926" cy="763325"/>
                  <wp:effectExtent l="0" t="0" r="5080" b="0"/>
                  <wp:docPr id="17" name="Picture 17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781" cy="767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tcBorders>
              <w:top w:val="nil"/>
            </w:tcBorders>
            <w:vAlign w:val="center"/>
          </w:tcPr>
          <w:p w:rsidR="008E1247" w:rsidRPr="00954B46" w:rsidRDefault="008E1247" w:rsidP="008E1247">
            <w:pPr>
              <w:jc w:val="center"/>
              <w:rPr>
                <w:b/>
              </w:rPr>
            </w:pPr>
            <w:r w:rsidRPr="00954B46">
              <w:rPr>
                <w:b/>
              </w:rPr>
              <w:t>£4.99</w:t>
            </w:r>
          </w:p>
        </w:tc>
      </w:tr>
      <w:tr w:rsidR="00A43008" w:rsidRPr="00FF49BC" w:rsidTr="000969F8">
        <w:trPr>
          <w:trHeight w:val="1463"/>
        </w:trPr>
        <w:tc>
          <w:tcPr>
            <w:tcW w:w="3085" w:type="dxa"/>
            <w:tcBorders>
              <w:top w:val="nil"/>
            </w:tcBorders>
            <w:vAlign w:val="center"/>
          </w:tcPr>
          <w:p w:rsidR="00A43008" w:rsidRPr="00B56DDF" w:rsidRDefault="005F4CB7" w:rsidP="00FF128E">
            <w:pPr>
              <w:jc w:val="center"/>
              <w:rPr>
                <w:b/>
              </w:rPr>
            </w:pPr>
            <w:r w:rsidRPr="00B56DDF">
              <w:rPr>
                <w:b/>
              </w:rPr>
              <w:t>You’re A</w:t>
            </w:r>
            <w:r w:rsidR="007350D3" w:rsidRPr="00B56DDF">
              <w:rPr>
                <w:b/>
              </w:rPr>
              <w:t xml:space="preserve">mazing Anna Hibiscus by </w:t>
            </w:r>
            <w:proofErr w:type="spellStart"/>
            <w:r w:rsidR="007350D3" w:rsidRPr="00B56DDF">
              <w:rPr>
                <w:b/>
              </w:rPr>
              <w:t>Atinuke</w:t>
            </w:r>
            <w:proofErr w:type="spellEnd"/>
          </w:p>
        </w:tc>
        <w:tc>
          <w:tcPr>
            <w:tcW w:w="3119" w:type="dxa"/>
            <w:tcBorders>
              <w:top w:val="nil"/>
            </w:tcBorders>
            <w:vAlign w:val="center"/>
          </w:tcPr>
          <w:p w:rsidR="001A5D3F" w:rsidRPr="00B56DDF" w:rsidRDefault="007350D3" w:rsidP="00B12396">
            <w:pPr>
              <w:autoSpaceDE w:val="0"/>
              <w:autoSpaceDN w:val="0"/>
              <w:adjustRightInd w:val="0"/>
              <w:jc w:val="center"/>
              <w:rPr>
                <w:noProof/>
                <w:lang w:eastAsia="en-GB"/>
              </w:rPr>
            </w:pPr>
            <w:r w:rsidRPr="00B56DDF">
              <w:rPr>
                <w:b/>
                <w:noProof/>
                <w:lang w:eastAsia="en-GB"/>
              </w:rPr>
              <w:drawing>
                <wp:inline distT="0" distB="0" distL="0" distR="0" wp14:anchorId="5C983851" wp14:editId="56B553FD">
                  <wp:extent cx="896587" cy="789709"/>
                  <wp:effectExtent l="0" t="0" r="0" b="0"/>
                  <wp:docPr id="7" name="Picture 7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15" cy="788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tcBorders>
              <w:top w:val="nil"/>
            </w:tcBorders>
            <w:vAlign w:val="center"/>
          </w:tcPr>
          <w:p w:rsidR="00A43008" w:rsidRPr="00B56DDF" w:rsidRDefault="005F4CB7" w:rsidP="00FF128E">
            <w:pPr>
              <w:jc w:val="center"/>
              <w:rPr>
                <w:b/>
              </w:rPr>
            </w:pPr>
            <w:r w:rsidRPr="00B56DDF">
              <w:rPr>
                <w:b/>
              </w:rPr>
              <w:t>£5.99</w:t>
            </w:r>
          </w:p>
        </w:tc>
      </w:tr>
      <w:tr w:rsidR="00A43008" w:rsidRPr="00FF49BC" w:rsidTr="000969F8">
        <w:trPr>
          <w:trHeight w:val="1459"/>
        </w:trPr>
        <w:tc>
          <w:tcPr>
            <w:tcW w:w="3085" w:type="dxa"/>
            <w:vAlign w:val="center"/>
          </w:tcPr>
          <w:p w:rsidR="00A43008" w:rsidRPr="00446CC3" w:rsidRDefault="005F4CB7" w:rsidP="00B12396">
            <w:pPr>
              <w:jc w:val="center"/>
              <w:rPr>
                <w:b/>
              </w:rPr>
            </w:pPr>
            <w:r>
              <w:rPr>
                <w:b/>
              </w:rPr>
              <w:t>I was a Rat</w:t>
            </w:r>
            <w:r w:rsidR="007350D3" w:rsidRPr="000C475C">
              <w:rPr>
                <w:b/>
              </w:rPr>
              <w:t xml:space="preserve"> by Philip Pullman</w:t>
            </w:r>
          </w:p>
        </w:tc>
        <w:tc>
          <w:tcPr>
            <w:tcW w:w="3119" w:type="dxa"/>
            <w:vAlign w:val="center"/>
          </w:tcPr>
          <w:p w:rsidR="00E632D4" w:rsidRPr="00446CC3" w:rsidRDefault="000969F8" w:rsidP="000969F8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 w:rsidRPr="000C475C">
              <w:rPr>
                <w:b/>
                <w:noProof/>
                <w:lang w:eastAsia="en-GB"/>
              </w:rPr>
              <w:drawing>
                <wp:inline distT="0" distB="0" distL="0" distR="0" wp14:anchorId="05640594" wp14:editId="6936AB1F">
                  <wp:extent cx="972919" cy="804672"/>
                  <wp:effectExtent l="0" t="0" r="0" b="0"/>
                  <wp:docPr id="9" name="Picture 9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641" cy="80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43008" w:rsidRPr="00446CC3" w:rsidRDefault="005F4CB7" w:rsidP="00B12396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A43008" w:rsidRPr="00FF49BC" w:rsidTr="000969F8">
        <w:trPr>
          <w:trHeight w:val="1409"/>
        </w:trPr>
        <w:tc>
          <w:tcPr>
            <w:tcW w:w="3085" w:type="dxa"/>
            <w:vAlign w:val="center"/>
          </w:tcPr>
          <w:p w:rsidR="00A43008" w:rsidRPr="00446CC3" w:rsidRDefault="005F4CB7" w:rsidP="001C56F5">
            <w:pPr>
              <w:jc w:val="center"/>
              <w:rPr>
                <w:b/>
              </w:rPr>
            </w:pPr>
            <w:r>
              <w:rPr>
                <w:b/>
              </w:rPr>
              <w:t>Bill’s New F</w:t>
            </w:r>
            <w:r w:rsidRPr="000C475C">
              <w:rPr>
                <w:b/>
              </w:rPr>
              <w:t>rock by Anne Fine</w:t>
            </w:r>
          </w:p>
        </w:tc>
        <w:tc>
          <w:tcPr>
            <w:tcW w:w="3119" w:type="dxa"/>
          </w:tcPr>
          <w:p w:rsidR="005F4CB7" w:rsidRPr="00446CC3" w:rsidRDefault="000969F8" w:rsidP="000969F8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 w:rsidRPr="000C475C">
              <w:rPr>
                <w:b/>
                <w:noProof/>
                <w:lang w:eastAsia="en-GB"/>
              </w:rPr>
              <w:drawing>
                <wp:inline distT="0" distB="0" distL="0" distR="0" wp14:anchorId="714FB27B" wp14:editId="197EF9F1">
                  <wp:extent cx="955964" cy="870302"/>
                  <wp:effectExtent l="0" t="0" r="0" b="6350"/>
                  <wp:docPr id="10" name="Picture 10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015" cy="876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43008" w:rsidRPr="00446CC3" w:rsidRDefault="005F4CB7" w:rsidP="005F4CB7">
            <w:pPr>
              <w:jc w:val="center"/>
              <w:rPr>
                <w:b/>
              </w:rPr>
            </w:pPr>
            <w:r>
              <w:rPr>
                <w:b/>
              </w:rPr>
              <w:t>£5.99</w:t>
            </w:r>
          </w:p>
        </w:tc>
      </w:tr>
      <w:tr w:rsidR="00A43008" w:rsidRPr="00FF49BC" w:rsidTr="00E632D4">
        <w:trPr>
          <w:trHeight w:val="1519"/>
        </w:trPr>
        <w:tc>
          <w:tcPr>
            <w:tcW w:w="3085" w:type="dxa"/>
            <w:vAlign w:val="center"/>
          </w:tcPr>
          <w:p w:rsidR="00A43008" w:rsidRPr="00C12B37" w:rsidRDefault="005F4CB7" w:rsidP="00C12B37">
            <w:pPr>
              <w:jc w:val="center"/>
              <w:rPr>
                <w:b/>
              </w:rPr>
            </w:pPr>
            <w:r>
              <w:rPr>
                <w:b/>
              </w:rPr>
              <w:t>The A</w:t>
            </w:r>
            <w:r w:rsidRPr="000C475C">
              <w:rPr>
                <w:b/>
              </w:rPr>
              <w:t>dventures of Alfie Onion by Vivian French</w:t>
            </w:r>
          </w:p>
        </w:tc>
        <w:tc>
          <w:tcPr>
            <w:tcW w:w="3119" w:type="dxa"/>
            <w:vAlign w:val="center"/>
          </w:tcPr>
          <w:p w:rsidR="00A43008" w:rsidRPr="00C12B37" w:rsidRDefault="00E632D4" w:rsidP="00C12B37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 w:rsidRPr="000C475C">
              <w:rPr>
                <w:b/>
                <w:noProof/>
                <w:lang w:eastAsia="en-GB"/>
              </w:rPr>
              <w:drawing>
                <wp:inline distT="0" distB="0" distL="0" distR="0" wp14:anchorId="374763B3" wp14:editId="48C89900">
                  <wp:extent cx="1058835" cy="870509"/>
                  <wp:effectExtent l="0" t="0" r="8255" b="6350"/>
                  <wp:docPr id="14" name="Picture 14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949" cy="87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43008" w:rsidRPr="00C12B37" w:rsidRDefault="005F4CB7" w:rsidP="00C12B37">
            <w:pPr>
              <w:jc w:val="center"/>
              <w:rPr>
                <w:b/>
              </w:rPr>
            </w:pPr>
            <w:r>
              <w:rPr>
                <w:b/>
              </w:rPr>
              <w:t>£5.99</w:t>
            </w:r>
          </w:p>
        </w:tc>
      </w:tr>
      <w:tr w:rsidR="00A43008" w:rsidRPr="00FF49BC" w:rsidTr="00E632D4">
        <w:trPr>
          <w:trHeight w:val="1683"/>
        </w:trPr>
        <w:tc>
          <w:tcPr>
            <w:tcW w:w="3085" w:type="dxa"/>
            <w:vAlign w:val="center"/>
          </w:tcPr>
          <w:p w:rsidR="00C12B37" w:rsidRPr="00446CC3" w:rsidRDefault="005F4CB7" w:rsidP="006E0A49">
            <w:pPr>
              <w:jc w:val="center"/>
              <w:rPr>
                <w:b/>
              </w:rPr>
            </w:pPr>
            <w:r>
              <w:rPr>
                <w:b/>
              </w:rPr>
              <w:t>Wayside School gets a Little S</w:t>
            </w:r>
            <w:r w:rsidRPr="000C475C">
              <w:rPr>
                <w:b/>
              </w:rPr>
              <w:t>tranger by Louis Sachar</w:t>
            </w:r>
          </w:p>
        </w:tc>
        <w:tc>
          <w:tcPr>
            <w:tcW w:w="3119" w:type="dxa"/>
            <w:vAlign w:val="center"/>
          </w:tcPr>
          <w:p w:rsidR="00A43008" w:rsidRPr="00446CC3" w:rsidRDefault="00E632D4" w:rsidP="00DC2575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 w:rsidRPr="000C475C">
              <w:rPr>
                <w:b/>
                <w:noProof/>
                <w:lang w:eastAsia="en-GB"/>
              </w:rPr>
              <w:drawing>
                <wp:inline distT="0" distB="0" distL="0" distR="0" wp14:anchorId="52A28012" wp14:editId="3F182208">
                  <wp:extent cx="993913" cy="860066"/>
                  <wp:effectExtent l="0" t="0" r="0" b="0"/>
                  <wp:docPr id="15" name="Picture 15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626" cy="863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43008" w:rsidRPr="00446CC3" w:rsidRDefault="005F4CB7" w:rsidP="006E0A49">
            <w:pPr>
              <w:jc w:val="center"/>
              <w:rPr>
                <w:b/>
              </w:rPr>
            </w:pPr>
            <w:r>
              <w:rPr>
                <w:b/>
              </w:rPr>
              <w:t>£4.99</w:t>
            </w:r>
          </w:p>
        </w:tc>
      </w:tr>
      <w:tr w:rsidR="006D6573" w:rsidRPr="00FF49BC" w:rsidTr="00E632D4">
        <w:trPr>
          <w:trHeight w:val="1409"/>
        </w:trPr>
        <w:tc>
          <w:tcPr>
            <w:tcW w:w="3085" w:type="dxa"/>
            <w:vAlign w:val="center"/>
          </w:tcPr>
          <w:p w:rsidR="006D6573" w:rsidRPr="000C475C" w:rsidRDefault="006D6573" w:rsidP="00543A4D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="00F95CA6">
              <w:rPr>
                <w:b/>
              </w:rPr>
              <w:t>ragon</w:t>
            </w:r>
            <w:r w:rsidR="00543A4D">
              <w:rPr>
                <w:b/>
              </w:rPr>
              <w:t xml:space="preserve">s at Crumbling Castle </w:t>
            </w:r>
            <w:r>
              <w:rPr>
                <w:b/>
              </w:rPr>
              <w:t>by Terry Pratchett</w:t>
            </w:r>
          </w:p>
        </w:tc>
        <w:tc>
          <w:tcPr>
            <w:tcW w:w="3119" w:type="dxa"/>
            <w:vAlign w:val="center"/>
          </w:tcPr>
          <w:p w:rsidR="006D6573" w:rsidRDefault="006D6573" w:rsidP="00E632D4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DE718A" wp14:editId="3FB66C70">
                  <wp:extent cx="629392" cy="783771"/>
                  <wp:effectExtent l="0" t="0" r="0" b="0"/>
                  <wp:docPr id="11" name="Picture 11" descr="Dragons at Crumbling Cast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ragons at Crumbling Cast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381" cy="783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6D6573" w:rsidRDefault="006D6573" w:rsidP="006E0A49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1E0455" w:rsidRPr="00FF49BC" w:rsidTr="00954B46">
        <w:trPr>
          <w:trHeight w:val="1742"/>
        </w:trPr>
        <w:tc>
          <w:tcPr>
            <w:tcW w:w="3085" w:type="dxa"/>
            <w:shd w:val="clear" w:color="auto" w:fill="FFFFFF" w:themeFill="background1"/>
            <w:vAlign w:val="center"/>
          </w:tcPr>
          <w:p w:rsidR="001E0455" w:rsidRPr="00954B46" w:rsidRDefault="005F4CB7" w:rsidP="006D6573">
            <w:pPr>
              <w:jc w:val="center"/>
              <w:rPr>
                <w:b/>
              </w:rPr>
            </w:pPr>
            <w:r w:rsidRPr="00954B46">
              <w:rPr>
                <w:b/>
              </w:rPr>
              <w:t xml:space="preserve">The </w:t>
            </w:r>
            <w:r w:rsidR="006D6573" w:rsidRPr="00954B46">
              <w:rPr>
                <w:b/>
              </w:rPr>
              <w:t>Killer U</w:t>
            </w:r>
            <w:r w:rsidRPr="00954B46">
              <w:rPr>
                <w:b/>
              </w:rPr>
              <w:t>nderpants</w:t>
            </w:r>
            <w:r w:rsidR="006D6573" w:rsidRPr="00954B46">
              <w:rPr>
                <w:b/>
              </w:rPr>
              <w:t xml:space="preserve"> by Michael Lawrence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1E0455" w:rsidRPr="00446CC3" w:rsidRDefault="00E632D4" w:rsidP="004C314C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 w:rsidRPr="000C475C">
              <w:rPr>
                <w:b/>
                <w:noProof/>
                <w:lang w:eastAsia="en-GB"/>
              </w:rPr>
              <w:drawing>
                <wp:inline distT="0" distB="0" distL="0" distR="0" wp14:anchorId="546ACC18" wp14:editId="20249288">
                  <wp:extent cx="1089965" cy="877824"/>
                  <wp:effectExtent l="0" t="0" r="0" b="0"/>
                  <wp:docPr id="18" name="Picture 18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22" cy="883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1E0455" w:rsidRPr="00954B46" w:rsidRDefault="006D6573" w:rsidP="001E0455">
            <w:pPr>
              <w:jc w:val="center"/>
              <w:rPr>
                <w:b/>
              </w:rPr>
            </w:pPr>
            <w:r w:rsidRPr="00954B46">
              <w:rPr>
                <w:b/>
              </w:rPr>
              <w:t>£5.99</w:t>
            </w:r>
          </w:p>
        </w:tc>
      </w:tr>
    </w:tbl>
    <w:p w:rsidR="00974AFF" w:rsidRDefault="00974AFF" w:rsidP="00974AFF">
      <w:pPr>
        <w:spacing w:line="240" w:lineRule="auto"/>
        <w:contextualSpacing/>
      </w:pPr>
    </w:p>
    <w:p w:rsidR="00974AFF" w:rsidRDefault="00974AFF" w:rsidP="00974AFF">
      <w:pPr>
        <w:spacing w:line="240" w:lineRule="auto"/>
        <w:contextualSpacing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Year 4</w:t>
      </w:r>
      <w:r w:rsidRPr="004E010B">
        <w:rPr>
          <w:rFonts w:ascii="Comic Sans MS" w:hAnsi="Comic Sans MS"/>
          <w:b/>
          <w:u w:val="single"/>
        </w:rPr>
        <w:t>+ n</w:t>
      </w:r>
      <w:r>
        <w:rPr>
          <w:rFonts w:ascii="Comic Sans MS" w:hAnsi="Comic Sans MS"/>
          <w:b/>
          <w:u w:val="single"/>
        </w:rPr>
        <w:t>ovels</w:t>
      </w:r>
    </w:p>
    <w:p w:rsidR="00974AFF" w:rsidRDefault="00974AFF" w:rsidP="00974AFF">
      <w:pPr>
        <w:spacing w:line="240" w:lineRule="auto"/>
        <w:contextualSpacing/>
        <w:rPr>
          <w:rFonts w:ascii="Comic Sans MS" w:hAnsi="Comic Sans MS"/>
          <w:sz w:val="24"/>
          <w:szCs w:val="24"/>
        </w:rPr>
      </w:pPr>
      <w:r w:rsidRPr="00990850">
        <w:rPr>
          <w:rFonts w:ascii="Comic Sans MS" w:hAnsi="Comic Sans MS"/>
          <w:sz w:val="24"/>
          <w:szCs w:val="24"/>
        </w:rPr>
        <w:t>If your child can read these books below and talk about them, then they</w:t>
      </w:r>
      <w:r>
        <w:rPr>
          <w:rFonts w:ascii="Comic Sans MS" w:hAnsi="Comic Sans MS"/>
          <w:sz w:val="24"/>
          <w:szCs w:val="24"/>
        </w:rPr>
        <w:t xml:space="preserve"> are reading towards the Y</w:t>
      </w:r>
      <w:r w:rsidR="002E4558">
        <w:rPr>
          <w:rFonts w:ascii="Comic Sans MS" w:hAnsi="Comic Sans MS"/>
          <w:sz w:val="24"/>
          <w:szCs w:val="24"/>
        </w:rPr>
        <w:t>ear 5</w:t>
      </w:r>
      <w:r w:rsidRPr="00990850">
        <w:rPr>
          <w:rFonts w:ascii="Comic Sans MS" w:hAnsi="Comic Sans MS"/>
          <w:sz w:val="24"/>
          <w:szCs w:val="24"/>
        </w:rPr>
        <w:t xml:space="preserve"> standard.</w:t>
      </w:r>
    </w:p>
    <w:p w:rsidR="00974AFF" w:rsidRPr="00990850" w:rsidRDefault="00974AFF" w:rsidP="00974AFF">
      <w:pPr>
        <w:spacing w:line="240" w:lineRule="auto"/>
        <w:contextualSpacing/>
        <w:rPr>
          <w:rFonts w:ascii="Comic Sans MS" w:hAnsi="Comic Sans MS"/>
          <w:sz w:val="24"/>
          <w:szCs w:val="24"/>
        </w:rPr>
      </w:pPr>
    </w:p>
    <w:p w:rsidR="00974AFF" w:rsidRPr="00974AFF" w:rsidRDefault="00974AFF" w:rsidP="00974AFF">
      <w:pPr>
        <w:ind w:right="-472"/>
        <w:rPr>
          <w:rFonts w:ascii="Comic Sans MS" w:hAnsi="Comic Sans MS"/>
          <w:sz w:val="24"/>
          <w:szCs w:val="24"/>
        </w:rPr>
      </w:pPr>
      <w:r w:rsidRPr="00990850">
        <w:rPr>
          <w:rFonts w:ascii="Comic Sans MS" w:hAnsi="Comic Sans MS"/>
          <w:sz w:val="24"/>
          <w:szCs w:val="24"/>
        </w:rPr>
        <w:t xml:space="preserve">Please note </w:t>
      </w:r>
      <w:r>
        <w:rPr>
          <w:rFonts w:ascii="Comic Sans MS" w:hAnsi="Comic Sans MS"/>
          <w:sz w:val="24"/>
          <w:szCs w:val="24"/>
        </w:rPr>
        <w:t>the</w:t>
      </w:r>
      <w:r w:rsidRPr="00990850">
        <w:rPr>
          <w:rFonts w:ascii="Comic Sans MS" w:hAnsi="Comic Sans MS"/>
          <w:sz w:val="24"/>
          <w:szCs w:val="24"/>
        </w:rPr>
        <w:t xml:space="preserve"> books highlighted in </w:t>
      </w:r>
      <w:r>
        <w:rPr>
          <w:rFonts w:ascii="Comic Sans MS" w:hAnsi="Comic Sans MS"/>
          <w:sz w:val="24"/>
          <w:szCs w:val="24"/>
        </w:rPr>
        <w:t xml:space="preserve">yellow in the </w:t>
      </w:r>
      <w:r w:rsidRPr="00990850">
        <w:rPr>
          <w:rFonts w:ascii="Comic Sans MS" w:hAnsi="Comic Sans MS"/>
          <w:sz w:val="24"/>
          <w:szCs w:val="24"/>
        </w:rPr>
        <w:t>list below are good to start off with as th</w:t>
      </w:r>
      <w:r>
        <w:rPr>
          <w:rFonts w:ascii="Comic Sans MS" w:hAnsi="Comic Sans MS"/>
          <w:sz w:val="24"/>
          <w:szCs w:val="24"/>
        </w:rPr>
        <w:t>ey are slightly easier to read.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3119"/>
        <w:gridCol w:w="2976"/>
      </w:tblGrid>
      <w:tr w:rsidR="00705ED6" w:rsidRPr="00FF49BC" w:rsidTr="00EE7BF9">
        <w:trPr>
          <w:trHeight w:val="209"/>
        </w:trPr>
        <w:tc>
          <w:tcPr>
            <w:tcW w:w="6204" w:type="dxa"/>
            <w:gridSpan w:val="2"/>
            <w:shd w:val="clear" w:color="auto" w:fill="0070C0"/>
            <w:vAlign w:val="center"/>
          </w:tcPr>
          <w:p w:rsidR="00705ED6" w:rsidRPr="003E64BB" w:rsidRDefault="003E64BB" w:rsidP="00E85133">
            <w:pPr>
              <w:autoSpaceDE w:val="0"/>
              <w:autoSpaceDN w:val="0"/>
              <w:adjustRightInd w:val="0"/>
              <w:jc w:val="center"/>
              <w:rPr>
                <w:b/>
                <w:noProof/>
                <w:lang w:eastAsia="en-GB"/>
              </w:rPr>
            </w:pPr>
            <w:bookmarkStart w:id="0" w:name="_GoBack" w:colFirst="0" w:colLast="1"/>
            <w:r>
              <w:rPr>
                <w:b/>
                <w:noProof/>
                <w:color w:val="9966FF"/>
                <w:lang w:eastAsia="en-GB"/>
              </w:rPr>
              <w:t>R</w:t>
            </w:r>
            <w:r>
              <w:rPr>
                <w:b/>
                <w:noProof/>
                <w:lang w:eastAsia="en-GB"/>
              </w:rPr>
              <w:t>Recommended novels for Year 4+</w:t>
            </w:r>
          </w:p>
        </w:tc>
        <w:tc>
          <w:tcPr>
            <w:tcW w:w="2976" w:type="dxa"/>
            <w:shd w:val="clear" w:color="auto" w:fill="0070C0"/>
            <w:vAlign w:val="center"/>
          </w:tcPr>
          <w:p w:rsidR="00705ED6" w:rsidRPr="003E64BB" w:rsidRDefault="00707AB9" w:rsidP="00707AB9">
            <w:pPr>
              <w:jc w:val="center"/>
              <w:rPr>
                <w:b/>
              </w:rPr>
            </w:pPr>
            <w:r>
              <w:rPr>
                <w:b/>
              </w:rPr>
              <w:t>Price</w:t>
            </w:r>
          </w:p>
        </w:tc>
      </w:tr>
      <w:bookmarkEnd w:id="0"/>
      <w:tr w:rsidR="00A43008" w:rsidRPr="00FF49BC" w:rsidTr="003E64BB">
        <w:trPr>
          <w:trHeight w:val="1772"/>
        </w:trPr>
        <w:tc>
          <w:tcPr>
            <w:tcW w:w="3085" w:type="dxa"/>
            <w:vAlign w:val="center"/>
          </w:tcPr>
          <w:p w:rsidR="003E64BB" w:rsidRPr="003E64BB" w:rsidRDefault="003E64BB" w:rsidP="003E64BB">
            <w:pPr>
              <w:jc w:val="center"/>
              <w:rPr>
                <w:b/>
                <w:i/>
              </w:rPr>
            </w:pPr>
            <w:r w:rsidRPr="008E1247">
              <w:rPr>
                <w:b/>
                <w:i/>
                <w:highlight w:val="yellow"/>
              </w:rPr>
              <w:t>***(Slightly easier read)***</w:t>
            </w:r>
          </w:p>
          <w:p w:rsidR="00A43008" w:rsidRPr="00446CC3" w:rsidRDefault="006D6573" w:rsidP="00E85133">
            <w:pPr>
              <w:jc w:val="center"/>
              <w:rPr>
                <w:b/>
              </w:rPr>
            </w:pPr>
            <w:r w:rsidRPr="00707AB9">
              <w:rPr>
                <w:b/>
                <w:highlight w:val="yellow"/>
              </w:rPr>
              <w:t>The A</w:t>
            </w:r>
            <w:r w:rsidR="005F4CB7" w:rsidRPr="00707AB9">
              <w:rPr>
                <w:b/>
                <w:highlight w:val="yellow"/>
              </w:rPr>
              <w:t>ccidental Prime Minister by Tom Mclaughlin</w:t>
            </w:r>
          </w:p>
        </w:tc>
        <w:tc>
          <w:tcPr>
            <w:tcW w:w="3119" w:type="dxa"/>
            <w:vAlign w:val="center"/>
          </w:tcPr>
          <w:p w:rsidR="00A43008" w:rsidRPr="00446CC3" w:rsidRDefault="00E632D4" w:rsidP="00E85133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 w:rsidRPr="000C475C">
              <w:rPr>
                <w:b/>
                <w:noProof/>
                <w:lang w:eastAsia="en-GB"/>
              </w:rPr>
              <w:drawing>
                <wp:inline distT="0" distB="0" distL="0" distR="0" wp14:anchorId="45CB1439" wp14:editId="1AD3B224">
                  <wp:extent cx="980237" cy="885139"/>
                  <wp:effectExtent l="0" t="0" r="0" b="0"/>
                  <wp:docPr id="19" name="Picture 19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810" cy="887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43008" w:rsidRPr="00446CC3" w:rsidRDefault="006D6573" w:rsidP="00E85133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565DF5" w:rsidRPr="00FF49BC" w:rsidTr="003E64BB">
        <w:trPr>
          <w:trHeight w:val="1772"/>
        </w:trPr>
        <w:tc>
          <w:tcPr>
            <w:tcW w:w="3085" w:type="dxa"/>
            <w:vAlign w:val="center"/>
          </w:tcPr>
          <w:p w:rsidR="00565DF5" w:rsidRPr="00565DF5" w:rsidRDefault="00565DF5" w:rsidP="00565DF5">
            <w:pPr>
              <w:jc w:val="center"/>
              <w:rPr>
                <w:b/>
                <w:i/>
              </w:rPr>
            </w:pPr>
            <w:r w:rsidRPr="008E1247">
              <w:rPr>
                <w:b/>
                <w:i/>
                <w:highlight w:val="yellow"/>
              </w:rPr>
              <w:t>***(Slightly easier read)***</w:t>
            </w:r>
          </w:p>
          <w:p w:rsidR="00565DF5" w:rsidRPr="00446CC3" w:rsidRDefault="00565DF5" w:rsidP="002E4558">
            <w:pPr>
              <w:jc w:val="center"/>
              <w:rPr>
                <w:b/>
              </w:rPr>
            </w:pPr>
            <w:r w:rsidRPr="00565DF5">
              <w:rPr>
                <w:b/>
                <w:highlight w:val="yellow"/>
              </w:rPr>
              <w:t>Diary of a Wimpy Kid by Jeff Kinney</w:t>
            </w:r>
          </w:p>
        </w:tc>
        <w:tc>
          <w:tcPr>
            <w:tcW w:w="3119" w:type="dxa"/>
            <w:vAlign w:val="center"/>
          </w:tcPr>
          <w:p w:rsidR="00565DF5" w:rsidRPr="00446CC3" w:rsidRDefault="00565DF5" w:rsidP="002E4558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65C3FA" wp14:editId="491C30CD">
                  <wp:extent cx="1009497" cy="804671"/>
                  <wp:effectExtent l="0" t="0" r="635" b="0"/>
                  <wp:docPr id="8" name="Picture 8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598" cy="804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565DF5" w:rsidRPr="00446CC3" w:rsidRDefault="00565DF5" w:rsidP="002E4558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A43008" w:rsidRPr="00FF49BC" w:rsidTr="00C2315F">
        <w:trPr>
          <w:trHeight w:val="1553"/>
        </w:trPr>
        <w:tc>
          <w:tcPr>
            <w:tcW w:w="3085" w:type="dxa"/>
            <w:vAlign w:val="center"/>
          </w:tcPr>
          <w:p w:rsidR="00A43008" w:rsidRPr="005F4CB7" w:rsidRDefault="005F4CB7" w:rsidP="00BA468D">
            <w:pPr>
              <w:jc w:val="center"/>
            </w:pPr>
            <w:r w:rsidRPr="000C475C">
              <w:rPr>
                <w:b/>
              </w:rPr>
              <w:t xml:space="preserve">Three Pickled Herrings: the </w:t>
            </w:r>
            <w:r w:rsidR="00BA468D">
              <w:rPr>
                <w:b/>
              </w:rPr>
              <w:t>Second C</w:t>
            </w:r>
            <w:r w:rsidRPr="000C475C">
              <w:rPr>
                <w:b/>
              </w:rPr>
              <w:t>ase by Sally Gardner</w:t>
            </w:r>
          </w:p>
        </w:tc>
        <w:tc>
          <w:tcPr>
            <w:tcW w:w="3119" w:type="dxa"/>
            <w:vAlign w:val="center"/>
          </w:tcPr>
          <w:p w:rsidR="00A43008" w:rsidRPr="00446CC3" w:rsidRDefault="0076228D" w:rsidP="00E85133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89004A" wp14:editId="77DCEC39">
                  <wp:extent cx="636422" cy="797356"/>
                  <wp:effectExtent l="0" t="0" r="0" b="3175"/>
                  <wp:docPr id="5" name="Picture 5" descr="Image result for three pickled herr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ree pickled herr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436" cy="797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43008" w:rsidRPr="00446CC3" w:rsidRDefault="00BA468D" w:rsidP="00E85133">
            <w:pPr>
              <w:jc w:val="center"/>
              <w:rPr>
                <w:b/>
              </w:rPr>
            </w:pPr>
            <w:r>
              <w:rPr>
                <w:b/>
              </w:rPr>
              <w:t>£5.99</w:t>
            </w:r>
          </w:p>
        </w:tc>
      </w:tr>
      <w:tr w:rsidR="00BA468D" w:rsidRPr="00FF49BC" w:rsidTr="00C2315F">
        <w:trPr>
          <w:trHeight w:val="1553"/>
        </w:trPr>
        <w:tc>
          <w:tcPr>
            <w:tcW w:w="3085" w:type="dxa"/>
            <w:vAlign w:val="center"/>
          </w:tcPr>
          <w:p w:rsidR="00BA468D" w:rsidRPr="000C475C" w:rsidRDefault="00BA468D" w:rsidP="00BA468D">
            <w:pPr>
              <w:jc w:val="center"/>
              <w:rPr>
                <w:b/>
              </w:rPr>
            </w:pPr>
            <w:r>
              <w:rPr>
                <w:b/>
              </w:rPr>
              <w:t>Charlotte’s Web by E.B. White</w:t>
            </w:r>
          </w:p>
        </w:tc>
        <w:tc>
          <w:tcPr>
            <w:tcW w:w="3119" w:type="dxa"/>
            <w:vAlign w:val="center"/>
          </w:tcPr>
          <w:p w:rsidR="00BA468D" w:rsidRPr="000C475C" w:rsidRDefault="00BA468D" w:rsidP="00E85133">
            <w:pPr>
              <w:autoSpaceDE w:val="0"/>
              <w:autoSpaceDN w:val="0"/>
              <w:adjustRightInd w:val="0"/>
              <w:jc w:val="center"/>
              <w:rPr>
                <w:b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5F42A3" wp14:editId="6E8C51D6">
                  <wp:extent cx="658368" cy="804672"/>
                  <wp:effectExtent l="0" t="0" r="8890" b="0"/>
                  <wp:docPr id="12" name="Picture 12" descr="Charlotte's Web - Paperback - 9780141354828 - EB Wh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arlotte's Web - Paperback - 9780141354828 - EB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728" cy="807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BA468D" w:rsidRDefault="00BA468D" w:rsidP="00E85133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A43008" w:rsidRPr="00FF49BC" w:rsidTr="000969F8">
        <w:trPr>
          <w:trHeight w:val="1546"/>
        </w:trPr>
        <w:tc>
          <w:tcPr>
            <w:tcW w:w="3085" w:type="dxa"/>
            <w:vAlign w:val="center"/>
          </w:tcPr>
          <w:p w:rsidR="00A43008" w:rsidRPr="00E85133" w:rsidRDefault="000969F8" w:rsidP="00E85133">
            <w:pPr>
              <w:jc w:val="center"/>
              <w:rPr>
                <w:b/>
              </w:rPr>
            </w:pPr>
            <w:r>
              <w:rPr>
                <w:b/>
              </w:rPr>
              <w:t>The Boy who Swam with P</w:t>
            </w:r>
            <w:r w:rsidR="005F4CB7" w:rsidRPr="000C475C">
              <w:rPr>
                <w:b/>
              </w:rPr>
              <w:t>iranhas by David Almond</w:t>
            </w:r>
          </w:p>
        </w:tc>
        <w:tc>
          <w:tcPr>
            <w:tcW w:w="3119" w:type="dxa"/>
            <w:vAlign w:val="center"/>
          </w:tcPr>
          <w:p w:rsidR="007350D3" w:rsidRPr="00E85133" w:rsidRDefault="00BA468D" w:rsidP="00BA468D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 w:rsidRPr="000C475C">
              <w:rPr>
                <w:b/>
                <w:noProof/>
                <w:lang w:eastAsia="en-GB"/>
              </w:rPr>
              <w:drawing>
                <wp:inline distT="0" distB="0" distL="0" distR="0" wp14:anchorId="27282B0D" wp14:editId="4B084E0A">
                  <wp:extent cx="670956" cy="813460"/>
                  <wp:effectExtent l="0" t="0" r="0" b="5715"/>
                  <wp:docPr id="23" name="Picture 23" descr="https://images-na.ssl-images-amazon.com/images/I/51Ltcw1-0GL._SX32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images-na.ssl-images-amazon.com/images/I/51Ltcw1-0GL._SX32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95" cy="819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0969F8" w:rsidRPr="00E85133" w:rsidRDefault="000969F8" w:rsidP="000969F8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A43008" w:rsidRPr="00FF49BC" w:rsidTr="0076228D">
        <w:trPr>
          <w:trHeight w:val="1584"/>
        </w:trPr>
        <w:tc>
          <w:tcPr>
            <w:tcW w:w="3085" w:type="dxa"/>
            <w:vAlign w:val="center"/>
          </w:tcPr>
          <w:p w:rsidR="000969F8" w:rsidRDefault="000969F8" w:rsidP="0076228D">
            <w:pPr>
              <w:jc w:val="center"/>
              <w:rPr>
                <w:b/>
              </w:rPr>
            </w:pPr>
            <w:r>
              <w:rPr>
                <w:b/>
              </w:rPr>
              <w:t>Street C</w:t>
            </w:r>
            <w:r w:rsidR="005F4CB7" w:rsidRPr="000C475C">
              <w:rPr>
                <w:b/>
              </w:rPr>
              <w:t>hild</w:t>
            </w:r>
          </w:p>
          <w:p w:rsidR="00DB58E9" w:rsidRPr="00DB58E9" w:rsidRDefault="005F4CB7" w:rsidP="0076228D">
            <w:pPr>
              <w:jc w:val="center"/>
              <w:rPr>
                <w:b/>
              </w:rPr>
            </w:pPr>
            <w:r w:rsidRPr="000C475C">
              <w:rPr>
                <w:b/>
              </w:rPr>
              <w:t xml:space="preserve">by </w:t>
            </w:r>
            <w:proofErr w:type="spellStart"/>
            <w:r w:rsidRPr="000C475C">
              <w:rPr>
                <w:b/>
              </w:rPr>
              <w:t>Berlie</w:t>
            </w:r>
            <w:proofErr w:type="spellEnd"/>
            <w:r w:rsidRPr="000C475C">
              <w:rPr>
                <w:b/>
              </w:rPr>
              <w:t xml:space="preserve"> Doherty</w:t>
            </w:r>
          </w:p>
        </w:tc>
        <w:tc>
          <w:tcPr>
            <w:tcW w:w="3119" w:type="dxa"/>
            <w:vAlign w:val="center"/>
          </w:tcPr>
          <w:p w:rsidR="000969F8" w:rsidRDefault="000969F8" w:rsidP="0076228D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76228D" w:rsidRDefault="0076228D" w:rsidP="0076228D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2E3DA5" wp14:editId="7BFFA6C0">
                  <wp:extent cx="614476" cy="782727"/>
                  <wp:effectExtent l="0" t="0" r="0" b="0"/>
                  <wp:docPr id="1" name="Picture 1" descr="https://images-na.ssl-images-amazon.com/images/I/51lk9xGWYyL._SX326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51lk9xGWYyL._SX326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471" cy="782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228D" w:rsidRPr="00DB58E9" w:rsidRDefault="0076228D" w:rsidP="0076228D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A43008" w:rsidRPr="00DB58E9" w:rsidRDefault="000969F8" w:rsidP="0076228D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</w:tbl>
    <w:p w:rsidR="00707AB9" w:rsidRDefault="00707AB9" w:rsidP="003263EA">
      <w:pPr>
        <w:pStyle w:val="ListParagraph"/>
        <w:ind w:left="0"/>
        <w:rPr>
          <w:rFonts w:ascii="Comic Sans MS" w:hAnsi="Comic Sans MS"/>
          <w:b/>
          <w:color w:val="000000" w:themeColor="text1"/>
          <w:sz w:val="28"/>
          <w:szCs w:val="28"/>
        </w:rPr>
      </w:pPr>
    </w:p>
    <w:p w:rsidR="004D5FD0" w:rsidRDefault="004D5FD0" w:rsidP="003263EA">
      <w:pPr>
        <w:pStyle w:val="ListParagraph"/>
        <w:ind w:left="0"/>
        <w:rPr>
          <w:rFonts w:ascii="Comic Sans MS" w:hAnsi="Comic Sans MS"/>
          <w:b/>
          <w:color w:val="000000" w:themeColor="text1"/>
          <w:sz w:val="28"/>
          <w:szCs w:val="28"/>
        </w:rPr>
      </w:pPr>
    </w:p>
    <w:p w:rsidR="004D5FD0" w:rsidRDefault="004D5FD0" w:rsidP="003263EA">
      <w:pPr>
        <w:pStyle w:val="ListParagraph"/>
        <w:ind w:left="0"/>
        <w:rPr>
          <w:rFonts w:ascii="Comic Sans MS" w:hAnsi="Comic Sans MS"/>
          <w:b/>
          <w:color w:val="000000" w:themeColor="text1"/>
          <w:sz w:val="28"/>
          <w:szCs w:val="28"/>
        </w:rPr>
      </w:pPr>
    </w:p>
    <w:sectPr w:rsidR="004D5FD0" w:rsidSect="000828CB">
      <w:headerReference w:type="default" r:id="rId24"/>
      <w:footerReference w:type="default" r:id="rId25"/>
      <w:pgSz w:w="11907" w:h="16839" w:code="9"/>
      <w:pgMar w:top="284" w:right="1440" w:bottom="993" w:left="1440" w:header="708" w:footer="5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558" w:rsidRDefault="002E4558" w:rsidP="005D4B91">
      <w:pPr>
        <w:spacing w:after="0" w:line="240" w:lineRule="auto"/>
      </w:pPr>
      <w:r>
        <w:separator/>
      </w:r>
    </w:p>
  </w:endnote>
  <w:endnote w:type="continuationSeparator" w:id="0">
    <w:p w:rsidR="002E4558" w:rsidRDefault="002E4558" w:rsidP="005D4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MT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558" w:rsidRDefault="002E4558" w:rsidP="00217334">
    <w:pPr>
      <w:pStyle w:val="ListParagraph"/>
      <w:ind w:left="0"/>
      <w:jc w:val="center"/>
      <w:rPr>
        <w:rFonts w:ascii="Comic Sans MS" w:hAnsi="Comic Sans MS"/>
        <w:color w:val="000000" w:themeColor="text1"/>
        <w:sz w:val="24"/>
        <w:szCs w:val="24"/>
      </w:rPr>
    </w:pPr>
  </w:p>
  <w:p w:rsidR="002E4558" w:rsidRDefault="002E4558">
    <w:pPr>
      <w:pStyle w:val="Footer"/>
    </w:pPr>
    <w:r>
      <w:t xml:space="preserve">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558" w:rsidRDefault="002E4558" w:rsidP="005D4B91">
      <w:pPr>
        <w:spacing w:after="0" w:line="240" w:lineRule="auto"/>
      </w:pPr>
      <w:r>
        <w:separator/>
      </w:r>
    </w:p>
  </w:footnote>
  <w:footnote w:type="continuationSeparator" w:id="0">
    <w:p w:rsidR="002E4558" w:rsidRDefault="002E4558" w:rsidP="005D4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558" w:rsidRDefault="002E4558" w:rsidP="00446CC3">
    <w:pPr>
      <w:pStyle w:val="Header"/>
      <w:tabs>
        <w:tab w:val="left" w:pos="312"/>
      </w:tabs>
      <w:rPr>
        <w:rFonts w:ascii="Comic Sans MS" w:eastAsia="MS UI Gothic" w:hAnsi="Comic Sans MS"/>
        <w:b/>
        <w:color w:val="008080"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A62E2FC" wp14:editId="7EAAC000">
          <wp:simplePos x="0" y="0"/>
          <wp:positionH relativeFrom="column">
            <wp:posOffset>-2516505</wp:posOffset>
          </wp:positionH>
          <wp:positionV relativeFrom="paragraph">
            <wp:posOffset>429895</wp:posOffset>
          </wp:positionV>
          <wp:extent cx="1045845" cy="923290"/>
          <wp:effectExtent l="0" t="0" r="0" b="0"/>
          <wp:wrapNone/>
          <wp:docPr id="3" name="Picture 3" descr="Image descrip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mage descriptio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5845" cy="923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D4518"/>
    <w:multiLevelType w:val="hybridMultilevel"/>
    <w:tmpl w:val="840E7EC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514"/>
    <w:rsid w:val="000828CB"/>
    <w:rsid w:val="00094A81"/>
    <w:rsid w:val="000969F8"/>
    <w:rsid w:val="000974E1"/>
    <w:rsid w:val="000B451B"/>
    <w:rsid w:val="001A5D3F"/>
    <w:rsid w:val="001B19BA"/>
    <w:rsid w:val="001C56F5"/>
    <w:rsid w:val="001D0E55"/>
    <w:rsid w:val="001D6098"/>
    <w:rsid w:val="001E0455"/>
    <w:rsid w:val="001E3BA5"/>
    <w:rsid w:val="00217334"/>
    <w:rsid w:val="00262776"/>
    <w:rsid w:val="002D13E3"/>
    <w:rsid w:val="002E4558"/>
    <w:rsid w:val="002E4DBA"/>
    <w:rsid w:val="002E54E8"/>
    <w:rsid w:val="002F7E18"/>
    <w:rsid w:val="00316514"/>
    <w:rsid w:val="003263EA"/>
    <w:rsid w:val="00373C02"/>
    <w:rsid w:val="003E64BB"/>
    <w:rsid w:val="00446CC3"/>
    <w:rsid w:val="004A0F50"/>
    <w:rsid w:val="004B1F9B"/>
    <w:rsid w:val="004C314C"/>
    <w:rsid w:val="004D5FD0"/>
    <w:rsid w:val="00543A4D"/>
    <w:rsid w:val="00565DF5"/>
    <w:rsid w:val="00592D69"/>
    <w:rsid w:val="00596845"/>
    <w:rsid w:val="005A1B66"/>
    <w:rsid w:val="005D4B91"/>
    <w:rsid w:val="005F4CB7"/>
    <w:rsid w:val="00612FD3"/>
    <w:rsid w:val="006169DB"/>
    <w:rsid w:val="00670B93"/>
    <w:rsid w:val="006D6573"/>
    <w:rsid w:val="006E0A49"/>
    <w:rsid w:val="006F3072"/>
    <w:rsid w:val="00705ED6"/>
    <w:rsid w:val="00707AB9"/>
    <w:rsid w:val="0072583B"/>
    <w:rsid w:val="007350D3"/>
    <w:rsid w:val="0076228D"/>
    <w:rsid w:val="007869C5"/>
    <w:rsid w:val="007B66AE"/>
    <w:rsid w:val="007F3CFC"/>
    <w:rsid w:val="007F56BA"/>
    <w:rsid w:val="00803415"/>
    <w:rsid w:val="00846330"/>
    <w:rsid w:val="00875780"/>
    <w:rsid w:val="00883587"/>
    <w:rsid w:val="0089714A"/>
    <w:rsid w:val="008C3AD5"/>
    <w:rsid w:val="008E1247"/>
    <w:rsid w:val="008E5195"/>
    <w:rsid w:val="008E7756"/>
    <w:rsid w:val="00954B46"/>
    <w:rsid w:val="00974AFF"/>
    <w:rsid w:val="009D6B96"/>
    <w:rsid w:val="009E2269"/>
    <w:rsid w:val="00A43008"/>
    <w:rsid w:val="00AC19E0"/>
    <w:rsid w:val="00B12396"/>
    <w:rsid w:val="00B467B4"/>
    <w:rsid w:val="00B560FD"/>
    <w:rsid w:val="00B56DDF"/>
    <w:rsid w:val="00B9273E"/>
    <w:rsid w:val="00BA468D"/>
    <w:rsid w:val="00BB2014"/>
    <w:rsid w:val="00BE34E1"/>
    <w:rsid w:val="00BF38E0"/>
    <w:rsid w:val="00BF73D8"/>
    <w:rsid w:val="00C078C9"/>
    <w:rsid w:val="00C124EF"/>
    <w:rsid w:val="00C12B37"/>
    <w:rsid w:val="00C2315F"/>
    <w:rsid w:val="00C24BF4"/>
    <w:rsid w:val="00C67941"/>
    <w:rsid w:val="00D56EF8"/>
    <w:rsid w:val="00D655F1"/>
    <w:rsid w:val="00D702C1"/>
    <w:rsid w:val="00DB58E9"/>
    <w:rsid w:val="00DC1965"/>
    <w:rsid w:val="00DC2575"/>
    <w:rsid w:val="00DD0002"/>
    <w:rsid w:val="00E016A4"/>
    <w:rsid w:val="00E2389D"/>
    <w:rsid w:val="00E32828"/>
    <w:rsid w:val="00E632D4"/>
    <w:rsid w:val="00E85133"/>
    <w:rsid w:val="00E91588"/>
    <w:rsid w:val="00EA10E4"/>
    <w:rsid w:val="00EA6ED0"/>
    <w:rsid w:val="00EE7BF9"/>
    <w:rsid w:val="00F34F16"/>
    <w:rsid w:val="00F81E1C"/>
    <w:rsid w:val="00F95CA6"/>
    <w:rsid w:val="00FF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07DB6DD1"/>
  <w15:docId w15:val="{E6FC23C0-0CED-4FF9-8BDE-68431F49D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4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B9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D4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B91"/>
  </w:style>
  <w:style w:type="paragraph" w:styleId="Footer">
    <w:name w:val="footer"/>
    <w:basedOn w:val="Normal"/>
    <w:link w:val="FooterChar"/>
    <w:uiPriority w:val="99"/>
    <w:unhideWhenUsed/>
    <w:rsid w:val="005D4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B91"/>
  </w:style>
  <w:style w:type="paragraph" w:styleId="ListParagraph">
    <w:name w:val="List Paragraph"/>
    <w:basedOn w:val="Normal"/>
    <w:uiPriority w:val="34"/>
    <w:qFormat/>
    <w:rsid w:val="00262776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62776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7F5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64F01-69BF-4AD0-A4C7-4C1728309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5C206AF9</Template>
  <TotalTime>0</TotalTime>
  <Pages>3</Pages>
  <Words>279</Words>
  <Characters>1591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Jaspreet Pooni (Norwood Green Junior School)</dc:creator>
  <cp:lastModifiedBy>Sophie Artoonian (Westbrook Primary School)</cp:lastModifiedBy>
  <cp:revision>2</cp:revision>
  <cp:lastPrinted>2017-09-18T09:20:00Z</cp:lastPrinted>
  <dcterms:created xsi:type="dcterms:W3CDTF">2017-10-04T14:38:00Z</dcterms:created>
  <dcterms:modified xsi:type="dcterms:W3CDTF">2017-10-04T14:38:00Z</dcterms:modified>
</cp:coreProperties>
</file>